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30C7" w:rsidRPr="00472285" w:rsidRDefault="009230C7" w:rsidP="00803694">
      <w:pPr>
        <w:ind w:right="-907"/>
        <w:jc w:val="center"/>
        <w:rPr>
          <w:sz w:val="22"/>
        </w:rPr>
      </w:pPr>
    </w:p>
    <w:p w:rsidR="009230C7" w:rsidRPr="00472285" w:rsidRDefault="009230C7" w:rsidP="00803694">
      <w:pPr>
        <w:ind w:right="-907"/>
        <w:jc w:val="center"/>
        <w:rPr>
          <w:sz w:val="22"/>
        </w:rPr>
      </w:pPr>
    </w:p>
    <w:p w:rsidR="009230C7" w:rsidRPr="00472285" w:rsidRDefault="009230C7" w:rsidP="00803694">
      <w:pPr>
        <w:ind w:right="-907"/>
        <w:jc w:val="center"/>
        <w:rPr>
          <w:sz w:val="22"/>
        </w:rPr>
      </w:pPr>
    </w:p>
    <w:p w:rsidR="009230C7" w:rsidRPr="00472285" w:rsidRDefault="009230C7" w:rsidP="00803694">
      <w:pPr>
        <w:ind w:right="-907"/>
        <w:rPr>
          <w:sz w:val="22"/>
        </w:rPr>
      </w:pPr>
    </w:p>
    <w:p w:rsidR="009230C7" w:rsidRPr="00472285" w:rsidRDefault="009230C7" w:rsidP="00803694">
      <w:pPr>
        <w:ind w:right="-907"/>
        <w:rPr>
          <w:sz w:val="22"/>
        </w:rPr>
      </w:pPr>
    </w:p>
    <w:p w:rsidR="009230C7" w:rsidRPr="00472285" w:rsidRDefault="009230C7" w:rsidP="00803694">
      <w:pPr>
        <w:pStyle w:val="Ttulo3"/>
        <w:ind w:right="-907"/>
        <w:jc w:val="center"/>
        <w:rPr>
          <w:rFonts w:ascii="Times New Roman" w:hAnsi="Times New Roman"/>
          <w:sz w:val="36"/>
        </w:rPr>
      </w:pPr>
    </w:p>
    <w:p w:rsidR="003102DE" w:rsidRPr="00472285" w:rsidRDefault="003102DE" w:rsidP="00803694">
      <w:pPr>
        <w:ind w:right="-907"/>
        <w:jc w:val="center"/>
        <w:rPr>
          <w:b/>
          <w:sz w:val="36"/>
          <w:szCs w:val="36"/>
        </w:rPr>
      </w:pPr>
    </w:p>
    <w:p w:rsidR="003102DE" w:rsidRPr="00472285" w:rsidRDefault="003102DE" w:rsidP="00803694">
      <w:pPr>
        <w:ind w:right="-907"/>
        <w:jc w:val="center"/>
        <w:rPr>
          <w:b/>
          <w:sz w:val="36"/>
          <w:szCs w:val="36"/>
        </w:rPr>
      </w:pPr>
    </w:p>
    <w:p w:rsidR="003102DE" w:rsidRPr="00472285" w:rsidRDefault="003102DE" w:rsidP="00803694">
      <w:pPr>
        <w:ind w:right="-907"/>
        <w:jc w:val="center"/>
        <w:rPr>
          <w:b/>
          <w:smallCaps/>
          <w:sz w:val="36"/>
          <w:szCs w:val="36"/>
        </w:rPr>
      </w:pPr>
    </w:p>
    <w:p w:rsidR="003102DE" w:rsidRPr="00472285" w:rsidRDefault="003102DE" w:rsidP="00803694">
      <w:pPr>
        <w:ind w:right="-907"/>
        <w:jc w:val="center"/>
        <w:rPr>
          <w:b/>
          <w:smallCaps/>
          <w:sz w:val="36"/>
          <w:szCs w:val="36"/>
        </w:rPr>
      </w:pPr>
    </w:p>
    <w:p w:rsidR="005B59FF" w:rsidRPr="00472285" w:rsidRDefault="005B59FF" w:rsidP="00803694">
      <w:pPr>
        <w:ind w:right="-907"/>
        <w:jc w:val="center"/>
        <w:rPr>
          <w:b/>
          <w:smallCaps/>
          <w:sz w:val="36"/>
          <w:szCs w:val="36"/>
        </w:rPr>
      </w:pPr>
    </w:p>
    <w:p w:rsidR="00600472" w:rsidRPr="00472285" w:rsidRDefault="00600472" w:rsidP="00803694">
      <w:pPr>
        <w:ind w:right="-907"/>
        <w:jc w:val="center"/>
        <w:rPr>
          <w:b/>
          <w:smallCaps/>
          <w:color w:val="595959" w:themeColor="text1" w:themeTint="A6"/>
          <w:sz w:val="48"/>
          <w:szCs w:val="48"/>
        </w:rPr>
      </w:pPr>
      <w:r w:rsidRPr="00472285">
        <w:rPr>
          <w:b/>
          <w:smallCaps/>
          <w:color w:val="595959" w:themeColor="text1" w:themeTint="A6"/>
          <w:sz w:val="48"/>
          <w:szCs w:val="48"/>
        </w:rPr>
        <w:t>O</w:t>
      </w:r>
      <w:r w:rsidR="003102DE" w:rsidRPr="00472285">
        <w:rPr>
          <w:b/>
          <w:smallCaps/>
          <w:color w:val="595959" w:themeColor="text1" w:themeTint="A6"/>
          <w:sz w:val="48"/>
          <w:szCs w:val="48"/>
        </w:rPr>
        <w:t>ficialía</w:t>
      </w:r>
      <w:r w:rsidRPr="00472285">
        <w:rPr>
          <w:b/>
          <w:smallCaps/>
          <w:color w:val="595959" w:themeColor="text1" w:themeTint="A6"/>
          <w:sz w:val="48"/>
          <w:szCs w:val="48"/>
        </w:rPr>
        <w:t xml:space="preserve"> M</w:t>
      </w:r>
      <w:r w:rsidR="003102DE" w:rsidRPr="00472285">
        <w:rPr>
          <w:b/>
          <w:smallCaps/>
          <w:color w:val="595959" w:themeColor="text1" w:themeTint="A6"/>
          <w:sz w:val="48"/>
          <w:szCs w:val="48"/>
        </w:rPr>
        <w:t>ayor</w:t>
      </w:r>
    </w:p>
    <w:p w:rsidR="009230C7" w:rsidRPr="00472285" w:rsidRDefault="009230C7" w:rsidP="00803694">
      <w:pPr>
        <w:pStyle w:val="Ttulo3"/>
        <w:ind w:right="-907"/>
        <w:jc w:val="center"/>
        <w:rPr>
          <w:rFonts w:ascii="Times New Roman" w:hAnsi="Times New Roman"/>
          <w:smallCaps/>
          <w:color w:val="595959" w:themeColor="text1" w:themeTint="A6"/>
          <w:sz w:val="36"/>
          <w:lang w:val="es-MX"/>
        </w:rPr>
      </w:pPr>
    </w:p>
    <w:p w:rsidR="009230C7" w:rsidRPr="00472285" w:rsidRDefault="009230C7" w:rsidP="00803694">
      <w:pPr>
        <w:pStyle w:val="Ttulo3"/>
        <w:ind w:right="-907"/>
        <w:jc w:val="center"/>
        <w:rPr>
          <w:rFonts w:ascii="Times New Roman" w:hAnsi="Times New Roman"/>
          <w:smallCaps/>
          <w:color w:val="595959" w:themeColor="text1" w:themeTint="A6"/>
          <w:sz w:val="36"/>
        </w:rPr>
      </w:pPr>
    </w:p>
    <w:p w:rsidR="009230C7" w:rsidRPr="00472285" w:rsidRDefault="009230C7" w:rsidP="00803694">
      <w:pPr>
        <w:ind w:right="-907"/>
        <w:jc w:val="center"/>
        <w:rPr>
          <w:smallCaps/>
          <w:color w:val="595959" w:themeColor="text1" w:themeTint="A6"/>
          <w:lang w:val="es-ES_tradnl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505C77" w:rsidRPr="00472285" w:rsidRDefault="00505C77" w:rsidP="00803694">
      <w:pPr>
        <w:ind w:right="-907"/>
        <w:jc w:val="center"/>
        <w:rPr>
          <w:b/>
          <w:smallCaps/>
          <w:color w:val="595959" w:themeColor="text1" w:themeTint="A6"/>
          <w:sz w:val="36"/>
          <w:szCs w:val="36"/>
        </w:rPr>
      </w:pPr>
      <w:r w:rsidRPr="00472285">
        <w:rPr>
          <w:b/>
          <w:smallCaps/>
          <w:color w:val="595959" w:themeColor="text1" w:themeTint="A6"/>
          <w:sz w:val="36"/>
          <w:szCs w:val="36"/>
        </w:rPr>
        <w:t>MANUAL DE OPERACIÓN DEL</w:t>
      </w:r>
    </w:p>
    <w:p w:rsidR="00505C77" w:rsidRPr="00472285" w:rsidRDefault="00505C77" w:rsidP="00803694">
      <w:pPr>
        <w:ind w:right="-907"/>
        <w:jc w:val="center"/>
        <w:rPr>
          <w:b/>
          <w:smallCaps/>
          <w:color w:val="595959" w:themeColor="text1" w:themeTint="A6"/>
          <w:sz w:val="36"/>
          <w:szCs w:val="36"/>
        </w:rPr>
      </w:pPr>
      <w:r w:rsidRPr="00472285">
        <w:rPr>
          <w:b/>
          <w:smallCaps/>
          <w:color w:val="595959" w:themeColor="text1" w:themeTint="A6"/>
          <w:sz w:val="36"/>
          <w:szCs w:val="36"/>
        </w:rPr>
        <w:t xml:space="preserve"> COMITÉ DE MEJORA REGULATORIA INTERNA</w:t>
      </w:r>
    </w:p>
    <w:p w:rsidR="009230C7" w:rsidRPr="00472285" w:rsidRDefault="009230C7" w:rsidP="00803694">
      <w:pPr>
        <w:ind w:right="-907"/>
        <w:jc w:val="center"/>
        <w:rPr>
          <w:b/>
          <w:smallCaps/>
          <w:color w:val="595959" w:themeColor="text1" w:themeTint="A6"/>
          <w:sz w:val="48"/>
          <w:szCs w:val="48"/>
        </w:rPr>
      </w:pPr>
    </w:p>
    <w:p w:rsidR="009230C7" w:rsidRPr="00472285" w:rsidRDefault="009230C7" w:rsidP="00803694">
      <w:pPr>
        <w:ind w:right="-907"/>
        <w:jc w:val="center"/>
        <w:rPr>
          <w:b/>
          <w:smallCaps/>
          <w:color w:val="595959" w:themeColor="text1" w:themeTint="A6"/>
          <w:sz w:val="32"/>
        </w:rPr>
      </w:pPr>
    </w:p>
    <w:p w:rsidR="009230C7" w:rsidRPr="00472285" w:rsidRDefault="009230C7" w:rsidP="00803694">
      <w:pPr>
        <w:ind w:right="-907"/>
        <w:jc w:val="center"/>
        <w:rPr>
          <w:b/>
          <w:smallCaps/>
          <w:color w:val="595959" w:themeColor="text1" w:themeTint="A6"/>
          <w:sz w:val="32"/>
        </w:rPr>
      </w:pPr>
      <w:r w:rsidRPr="00472285">
        <w:rPr>
          <w:b/>
          <w:smallCaps/>
          <w:color w:val="595959" w:themeColor="text1" w:themeTint="A6"/>
          <w:sz w:val="32"/>
        </w:rPr>
        <w:t xml:space="preserve"> </w:t>
      </w:r>
    </w:p>
    <w:p w:rsidR="009230C7" w:rsidRPr="00472285" w:rsidRDefault="009230C7" w:rsidP="00803694">
      <w:pPr>
        <w:ind w:right="-907"/>
        <w:jc w:val="center"/>
        <w:rPr>
          <w:b/>
          <w:smallCaps/>
          <w:color w:val="595959" w:themeColor="text1" w:themeTint="A6"/>
          <w:sz w:val="3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5B59FF" w:rsidRPr="00472285" w:rsidRDefault="005B59FF" w:rsidP="00803694">
      <w:pPr>
        <w:ind w:right="-907"/>
        <w:rPr>
          <w:smallCaps/>
          <w:color w:val="595959" w:themeColor="text1" w:themeTint="A6"/>
          <w:sz w:val="22"/>
        </w:rPr>
      </w:pPr>
    </w:p>
    <w:p w:rsidR="005B59FF" w:rsidRPr="00472285" w:rsidRDefault="005B59FF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9230C7" w:rsidRPr="00472285" w:rsidRDefault="009230C7" w:rsidP="00803694">
      <w:pPr>
        <w:ind w:right="-907"/>
        <w:rPr>
          <w:smallCaps/>
          <w:color w:val="595959" w:themeColor="text1" w:themeTint="A6"/>
          <w:sz w:val="22"/>
        </w:rPr>
      </w:pPr>
    </w:p>
    <w:p w:rsidR="00803694" w:rsidRDefault="00803694" w:rsidP="00803694">
      <w:pPr>
        <w:ind w:right="-907"/>
        <w:jc w:val="right"/>
        <w:rPr>
          <w:b/>
          <w:smallCaps/>
          <w:color w:val="595959" w:themeColor="text1" w:themeTint="A6"/>
          <w:sz w:val="28"/>
        </w:rPr>
      </w:pPr>
    </w:p>
    <w:p w:rsidR="00803694" w:rsidRDefault="00803694" w:rsidP="00803694">
      <w:pPr>
        <w:ind w:right="-907"/>
        <w:jc w:val="right"/>
        <w:rPr>
          <w:b/>
          <w:smallCaps/>
          <w:color w:val="595959" w:themeColor="text1" w:themeTint="A6"/>
          <w:sz w:val="28"/>
        </w:rPr>
      </w:pPr>
    </w:p>
    <w:p w:rsidR="00F47246" w:rsidRPr="00472285" w:rsidRDefault="000B22BD" w:rsidP="00803694">
      <w:pPr>
        <w:ind w:right="-907"/>
        <w:jc w:val="right"/>
        <w:rPr>
          <w:b/>
          <w:smallCaps/>
          <w:color w:val="595959" w:themeColor="text1" w:themeTint="A6"/>
          <w:sz w:val="28"/>
        </w:rPr>
      </w:pPr>
      <w:r>
        <w:rPr>
          <w:b/>
          <w:smallCaps/>
          <w:color w:val="595959" w:themeColor="text1" w:themeTint="A6"/>
          <w:sz w:val="28"/>
        </w:rPr>
        <w:t>septiembre</w:t>
      </w:r>
      <w:r w:rsidR="003102DE" w:rsidRPr="00472285">
        <w:rPr>
          <w:b/>
          <w:smallCaps/>
          <w:color w:val="595959" w:themeColor="text1" w:themeTint="A6"/>
          <w:sz w:val="28"/>
        </w:rPr>
        <w:t xml:space="preserve"> de 201</w:t>
      </w:r>
      <w:r>
        <w:rPr>
          <w:b/>
          <w:smallCaps/>
          <w:color w:val="595959" w:themeColor="text1" w:themeTint="A6"/>
          <w:sz w:val="28"/>
        </w:rPr>
        <w:t>5</w:t>
      </w:r>
    </w:p>
    <w:p w:rsidR="00F47246" w:rsidRPr="00472285" w:rsidRDefault="00F47246" w:rsidP="00803694">
      <w:pPr>
        <w:ind w:right="-907"/>
        <w:jc w:val="right"/>
        <w:rPr>
          <w:b/>
          <w:smallCaps/>
          <w:color w:val="595959" w:themeColor="text1" w:themeTint="A6"/>
          <w:sz w:val="28"/>
        </w:rPr>
      </w:pPr>
    </w:p>
    <w:p w:rsidR="00823284" w:rsidRPr="00472285" w:rsidRDefault="00061B98" w:rsidP="00803694">
      <w:pPr>
        <w:ind w:right="-907"/>
        <w:jc w:val="both"/>
        <w:rPr>
          <w:smallCaps/>
        </w:rPr>
      </w:pPr>
      <w:r w:rsidRPr="00472285">
        <w:rPr>
          <w:smallCaps/>
          <w:sz w:val="22"/>
        </w:rPr>
        <w:br w:type="page"/>
      </w:r>
    </w:p>
    <w:p w:rsidR="009230C7" w:rsidRPr="00472285" w:rsidRDefault="009230C7" w:rsidP="00803694">
      <w:pPr>
        <w:ind w:left="1134" w:right="1134"/>
        <w:jc w:val="both"/>
        <w:rPr>
          <w:b/>
          <w:sz w:val="22"/>
        </w:rPr>
      </w:pPr>
    </w:p>
    <w:p w:rsidR="00750EED" w:rsidRPr="00472285" w:rsidRDefault="00750EED" w:rsidP="00803694">
      <w:pPr>
        <w:ind w:left="1134" w:right="1134"/>
        <w:jc w:val="both"/>
        <w:rPr>
          <w:b/>
          <w:sz w:val="22"/>
        </w:rPr>
      </w:pPr>
    </w:p>
    <w:p w:rsidR="008159B5" w:rsidRPr="00472285" w:rsidRDefault="00E53329" w:rsidP="00803694">
      <w:pPr>
        <w:ind w:left="1134" w:right="85"/>
        <w:jc w:val="center"/>
        <w:rPr>
          <w:b/>
          <w:caps/>
          <w:color w:val="404040" w:themeColor="text1" w:themeTint="BF"/>
          <w:spacing w:val="16"/>
          <w:szCs w:val="24"/>
        </w:rPr>
      </w:pPr>
      <w:r w:rsidRPr="00472285">
        <w:rPr>
          <w:b/>
          <w:caps/>
          <w:color w:val="404040" w:themeColor="text1" w:themeTint="BF"/>
          <w:spacing w:val="16"/>
          <w:szCs w:val="24"/>
        </w:rPr>
        <w:t>Índice</w:t>
      </w:r>
    </w:p>
    <w:p w:rsidR="008159B5" w:rsidRPr="00472285" w:rsidRDefault="008159B5" w:rsidP="00803694">
      <w:pPr>
        <w:ind w:left="1134" w:right="1134"/>
        <w:jc w:val="center"/>
        <w:rPr>
          <w:b/>
          <w:smallCaps/>
          <w:color w:val="404040" w:themeColor="text1" w:themeTint="BF"/>
          <w:sz w:val="22"/>
        </w:rPr>
      </w:pPr>
    </w:p>
    <w:tbl>
      <w:tblPr>
        <w:tblW w:w="0" w:type="auto"/>
        <w:tblInd w:w="1384" w:type="dxa"/>
        <w:tblLook w:val="04A0" w:firstRow="1" w:lastRow="0" w:firstColumn="1" w:lastColumn="0" w:noHBand="0" w:noVBand="1"/>
      </w:tblPr>
      <w:tblGrid>
        <w:gridCol w:w="7220"/>
        <w:gridCol w:w="1404"/>
      </w:tblGrid>
      <w:tr w:rsidR="006634F2" w:rsidRPr="00472285" w:rsidTr="00CD58F8">
        <w:tc>
          <w:tcPr>
            <w:tcW w:w="7371" w:type="dxa"/>
          </w:tcPr>
          <w:p w:rsidR="008159B5" w:rsidRPr="00472285" w:rsidRDefault="008159B5" w:rsidP="00803694">
            <w:pPr>
              <w:ind w:right="1134"/>
              <w:jc w:val="center"/>
              <w:rPr>
                <w:b/>
                <w:smallCaps/>
                <w:color w:val="404040" w:themeColor="text1" w:themeTint="BF"/>
                <w:sz w:val="22"/>
              </w:rPr>
            </w:pPr>
          </w:p>
        </w:tc>
        <w:tc>
          <w:tcPr>
            <w:tcW w:w="1418" w:type="dxa"/>
          </w:tcPr>
          <w:p w:rsidR="008159B5" w:rsidRPr="00472285" w:rsidRDefault="008159B5" w:rsidP="00803694">
            <w:pPr>
              <w:ind w:right="-108"/>
              <w:jc w:val="center"/>
              <w:rPr>
                <w:b/>
                <w:smallCaps/>
                <w:color w:val="404040" w:themeColor="text1" w:themeTint="BF"/>
                <w:sz w:val="22"/>
              </w:rPr>
            </w:pPr>
            <w:r w:rsidRPr="00472285">
              <w:rPr>
                <w:b/>
                <w:smallCaps/>
                <w:color w:val="404040" w:themeColor="text1" w:themeTint="BF"/>
                <w:sz w:val="22"/>
              </w:rPr>
              <w:t>PÁGINA</w:t>
            </w:r>
          </w:p>
        </w:tc>
      </w:tr>
      <w:tr w:rsidR="006634F2" w:rsidRPr="00472285" w:rsidTr="00CD58F8">
        <w:tc>
          <w:tcPr>
            <w:tcW w:w="7371" w:type="dxa"/>
          </w:tcPr>
          <w:p w:rsidR="0034071D" w:rsidRPr="00472285" w:rsidRDefault="0034071D" w:rsidP="00803694">
            <w:pPr>
              <w:ind w:right="1134"/>
              <w:rPr>
                <w:smallCaps/>
                <w:color w:val="404040" w:themeColor="text1" w:themeTint="BF"/>
                <w:sz w:val="22"/>
              </w:rPr>
            </w:pPr>
          </w:p>
        </w:tc>
        <w:tc>
          <w:tcPr>
            <w:tcW w:w="1418" w:type="dxa"/>
            <w:vAlign w:val="center"/>
          </w:tcPr>
          <w:p w:rsidR="0034071D" w:rsidRPr="00472285" w:rsidRDefault="0034071D" w:rsidP="00803694">
            <w:pPr>
              <w:ind w:right="-108"/>
              <w:jc w:val="center"/>
              <w:rPr>
                <w:b/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EE48BD" w:rsidRPr="00472285" w:rsidRDefault="00EE48BD" w:rsidP="00803694">
            <w:pPr>
              <w:ind w:right="1134"/>
              <w:rPr>
                <w:smallCaps/>
                <w:color w:val="404040" w:themeColor="text1" w:themeTint="BF"/>
                <w:sz w:val="22"/>
              </w:rPr>
            </w:pPr>
          </w:p>
        </w:tc>
        <w:tc>
          <w:tcPr>
            <w:tcW w:w="1418" w:type="dxa"/>
            <w:vAlign w:val="center"/>
          </w:tcPr>
          <w:p w:rsidR="00EE48BD" w:rsidRPr="00472285" w:rsidRDefault="00EE48BD" w:rsidP="00803694">
            <w:pPr>
              <w:ind w:right="-108"/>
              <w:jc w:val="center"/>
              <w:rPr>
                <w:b/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EE48BD" w:rsidRPr="00D536B5" w:rsidRDefault="000F1ECF" w:rsidP="00803694">
            <w:pPr>
              <w:ind w:right="1134"/>
              <w:rPr>
                <w:b/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PRESENTACIÓN</w:t>
            </w:r>
          </w:p>
        </w:tc>
        <w:tc>
          <w:tcPr>
            <w:tcW w:w="1418" w:type="dxa"/>
            <w:vAlign w:val="center"/>
          </w:tcPr>
          <w:p w:rsidR="00EE48BD" w:rsidRPr="00472285" w:rsidRDefault="00C30895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3</w:t>
            </w:r>
          </w:p>
        </w:tc>
      </w:tr>
      <w:tr w:rsidR="006634F2" w:rsidRPr="00472285" w:rsidTr="00CD58F8">
        <w:tc>
          <w:tcPr>
            <w:tcW w:w="7371" w:type="dxa"/>
          </w:tcPr>
          <w:p w:rsidR="003F18E8" w:rsidRPr="00D536B5" w:rsidRDefault="003F18E8" w:rsidP="00803694">
            <w:pPr>
              <w:ind w:right="1134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3F18E8" w:rsidRPr="00472285" w:rsidRDefault="003F18E8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EE48BD" w:rsidRPr="00D536B5" w:rsidRDefault="00EE48BD" w:rsidP="00803694">
            <w:pPr>
              <w:ind w:right="1134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EE48BD" w:rsidRPr="00472285" w:rsidRDefault="00EE48BD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EE48BD" w:rsidRPr="00D536B5" w:rsidRDefault="00D90C1F" w:rsidP="00803694">
            <w:pPr>
              <w:ind w:right="1134"/>
              <w:rPr>
                <w:smallCaps/>
                <w:sz w:val="22"/>
                <w:szCs w:val="22"/>
              </w:rPr>
            </w:pPr>
            <w:r w:rsidRPr="00D536B5">
              <w:rPr>
                <w:smallCaps/>
                <w:sz w:val="22"/>
                <w:szCs w:val="22"/>
              </w:rPr>
              <w:t>BASE LEGAL</w:t>
            </w:r>
          </w:p>
        </w:tc>
        <w:tc>
          <w:tcPr>
            <w:tcW w:w="1418" w:type="dxa"/>
            <w:vAlign w:val="center"/>
          </w:tcPr>
          <w:p w:rsidR="00EE48BD" w:rsidRPr="00472285" w:rsidRDefault="00C30895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4</w:t>
            </w:r>
          </w:p>
        </w:tc>
      </w:tr>
      <w:tr w:rsidR="006634F2" w:rsidRPr="00472285" w:rsidTr="00CD58F8">
        <w:tc>
          <w:tcPr>
            <w:tcW w:w="7371" w:type="dxa"/>
          </w:tcPr>
          <w:p w:rsidR="003F18E8" w:rsidRPr="00D536B5" w:rsidRDefault="003F18E8" w:rsidP="00803694">
            <w:pPr>
              <w:ind w:right="1134"/>
              <w:rPr>
                <w:smallCaps/>
                <w:sz w:val="22"/>
                <w:szCs w:val="22"/>
              </w:rPr>
            </w:pPr>
          </w:p>
        </w:tc>
        <w:tc>
          <w:tcPr>
            <w:tcW w:w="1418" w:type="dxa"/>
            <w:vAlign w:val="center"/>
          </w:tcPr>
          <w:p w:rsidR="003F18E8" w:rsidRPr="00472285" w:rsidRDefault="003F18E8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EE48BD" w:rsidRPr="00D536B5" w:rsidRDefault="00EE48BD" w:rsidP="00803694">
            <w:pPr>
              <w:ind w:right="1134"/>
              <w:rPr>
                <w:smallCaps/>
                <w:sz w:val="22"/>
                <w:szCs w:val="22"/>
              </w:rPr>
            </w:pPr>
          </w:p>
        </w:tc>
        <w:tc>
          <w:tcPr>
            <w:tcW w:w="1418" w:type="dxa"/>
            <w:vAlign w:val="center"/>
          </w:tcPr>
          <w:p w:rsidR="00EE48BD" w:rsidRPr="00472285" w:rsidRDefault="00EE48BD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EE48BD" w:rsidRPr="00D536B5" w:rsidRDefault="00D90C1F" w:rsidP="00803694">
            <w:pPr>
              <w:ind w:right="1134"/>
              <w:rPr>
                <w:smallCaps/>
                <w:strike/>
                <w:sz w:val="22"/>
                <w:szCs w:val="22"/>
              </w:rPr>
            </w:pPr>
            <w:r w:rsidRPr="00D536B5">
              <w:rPr>
                <w:smallCaps/>
                <w:sz w:val="22"/>
                <w:szCs w:val="22"/>
              </w:rPr>
              <w:t>GLOSARIO</w:t>
            </w:r>
          </w:p>
        </w:tc>
        <w:tc>
          <w:tcPr>
            <w:tcW w:w="1418" w:type="dxa"/>
            <w:vAlign w:val="center"/>
          </w:tcPr>
          <w:p w:rsidR="00EE48BD" w:rsidRPr="00472285" w:rsidRDefault="00C30895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5</w:t>
            </w:r>
          </w:p>
        </w:tc>
      </w:tr>
      <w:tr w:rsidR="006634F2" w:rsidRPr="00472285" w:rsidTr="00CD58F8">
        <w:tc>
          <w:tcPr>
            <w:tcW w:w="7371" w:type="dxa"/>
          </w:tcPr>
          <w:p w:rsidR="00703C44" w:rsidRPr="00D536B5" w:rsidRDefault="00703C44" w:rsidP="00803694">
            <w:pPr>
              <w:ind w:right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703C44" w:rsidRPr="00472285" w:rsidRDefault="00703C44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3F18E8" w:rsidRPr="00D536B5" w:rsidRDefault="003F18E8" w:rsidP="00803694">
            <w:pPr>
              <w:ind w:right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3F18E8" w:rsidRPr="00472285" w:rsidRDefault="003F18E8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703C44" w:rsidRPr="00D536B5" w:rsidRDefault="00D90C1F" w:rsidP="00803694">
            <w:pPr>
              <w:ind w:right="1134"/>
              <w:jc w:val="both"/>
              <w:rPr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OBJETIVO</w:t>
            </w:r>
            <w:r>
              <w:rPr>
                <w:smallCaps/>
                <w:sz w:val="22"/>
              </w:rPr>
              <w:t xml:space="preserve"> DEL MANUAL</w:t>
            </w:r>
          </w:p>
        </w:tc>
        <w:tc>
          <w:tcPr>
            <w:tcW w:w="1418" w:type="dxa"/>
            <w:vAlign w:val="center"/>
          </w:tcPr>
          <w:p w:rsidR="00703C44" w:rsidRPr="00472285" w:rsidRDefault="00C30895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6</w:t>
            </w:r>
          </w:p>
        </w:tc>
      </w:tr>
      <w:tr w:rsidR="006634F2" w:rsidRPr="00472285" w:rsidTr="00CD58F8">
        <w:tc>
          <w:tcPr>
            <w:tcW w:w="7371" w:type="dxa"/>
          </w:tcPr>
          <w:p w:rsidR="003F18E8" w:rsidRPr="00D536B5" w:rsidRDefault="003F18E8" w:rsidP="00803694">
            <w:pPr>
              <w:ind w:right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3F18E8" w:rsidRPr="00472285" w:rsidRDefault="003F18E8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EE48BD" w:rsidRPr="00D536B5" w:rsidRDefault="00EE48BD" w:rsidP="00803694">
            <w:pPr>
              <w:ind w:right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EE48BD" w:rsidRPr="00472285" w:rsidRDefault="00EE48BD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D85B5F" w:rsidRPr="00D536B5" w:rsidRDefault="00D90C1F" w:rsidP="00803694">
            <w:pPr>
              <w:ind w:right="1134"/>
              <w:jc w:val="both"/>
              <w:rPr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INTEGRACIÓN</w:t>
            </w:r>
            <w:r>
              <w:rPr>
                <w:smallCaps/>
                <w:sz w:val="22"/>
              </w:rPr>
              <w:t xml:space="preserve"> DEL COMERI</w:t>
            </w:r>
          </w:p>
        </w:tc>
        <w:tc>
          <w:tcPr>
            <w:tcW w:w="1418" w:type="dxa"/>
            <w:vAlign w:val="center"/>
          </w:tcPr>
          <w:p w:rsidR="00D85B5F" w:rsidRPr="00472285" w:rsidRDefault="00C30895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7</w:t>
            </w:r>
          </w:p>
        </w:tc>
      </w:tr>
      <w:tr w:rsidR="006634F2" w:rsidRPr="00472285" w:rsidTr="00CD58F8">
        <w:tc>
          <w:tcPr>
            <w:tcW w:w="7371" w:type="dxa"/>
          </w:tcPr>
          <w:p w:rsidR="003F18E8" w:rsidRPr="00D536B5" w:rsidRDefault="003F18E8" w:rsidP="00803694">
            <w:pPr>
              <w:ind w:right="1134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3F18E8" w:rsidRPr="00472285" w:rsidRDefault="003F18E8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D85B5F" w:rsidRPr="00D536B5" w:rsidRDefault="00D85B5F" w:rsidP="00803694">
            <w:pPr>
              <w:ind w:right="1134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D85B5F" w:rsidRPr="00472285" w:rsidRDefault="00D85B5F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D85B5F" w:rsidRPr="00D536B5" w:rsidRDefault="00D90C1F" w:rsidP="00803694">
            <w:pPr>
              <w:ind w:right="1134"/>
              <w:rPr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FUNCIONES DEL COMERI</w:t>
            </w:r>
          </w:p>
        </w:tc>
        <w:tc>
          <w:tcPr>
            <w:tcW w:w="1418" w:type="dxa"/>
            <w:vAlign w:val="center"/>
          </w:tcPr>
          <w:p w:rsidR="00D85B5F" w:rsidRPr="00472285" w:rsidRDefault="00C30895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8</w:t>
            </w:r>
          </w:p>
        </w:tc>
      </w:tr>
      <w:tr w:rsidR="006634F2" w:rsidRPr="00472285" w:rsidTr="00CD58F8">
        <w:tc>
          <w:tcPr>
            <w:tcW w:w="7371" w:type="dxa"/>
          </w:tcPr>
          <w:p w:rsidR="003F18E8" w:rsidRPr="00D536B5" w:rsidRDefault="003F18E8" w:rsidP="00803694">
            <w:pPr>
              <w:ind w:left="1134" w:right="1134" w:firstLine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3F18E8" w:rsidRPr="00472285" w:rsidRDefault="003F18E8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D85B5F" w:rsidRPr="00D536B5" w:rsidRDefault="00D85B5F" w:rsidP="00803694">
            <w:pPr>
              <w:ind w:left="1134" w:right="1134" w:firstLine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D85B5F" w:rsidRPr="00472285" w:rsidRDefault="00D85B5F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D85B5F" w:rsidRPr="00D536B5" w:rsidRDefault="00D90C1F" w:rsidP="00803694">
            <w:pPr>
              <w:ind w:right="1134"/>
              <w:jc w:val="both"/>
              <w:rPr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FUNCIONES Y RESPONSABILIDADES DE LOS INTEGRANTES DEL COMERI</w:t>
            </w:r>
          </w:p>
        </w:tc>
        <w:tc>
          <w:tcPr>
            <w:tcW w:w="1418" w:type="dxa"/>
            <w:vAlign w:val="center"/>
          </w:tcPr>
          <w:p w:rsidR="00D85B5F" w:rsidRPr="00472285" w:rsidRDefault="00C30895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9</w:t>
            </w:r>
          </w:p>
        </w:tc>
      </w:tr>
      <w:tr w:rsidR="006634F2" w:rsidRPr="00472285" w:rsidTr="00CD58F8">
        <w:tc>
          <w:tcPr>
            <w:tcW w:w="7371" w:type="dxa"/>
          </w:tcPr>
          <w:p w:rsidR="003F18E8" w:rsidRPr="00D536B5" w:rsidRDefault="003F18E8" w:rsidP="00803694">
            <w:pPr>
              <w:ind w:left="1134" w:right="1134" w:firstLine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3F18E8" w:rsidRPr="00472285" w:rsidRDefault="003F18E8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D85B5F" w:rsidRPr="00D536B5" w:rsidRDefault="00D85B5F" w:rsidP="00803694">
            <w:pPr>
              <w:ind w:left="1134" w:right="1134" w:firstLine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D85B5F" w:rsidRPr="00472285" w:rsidRDefault="00D85B5F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6634F2" w:rsidRPr="00472285" w:rsidTr="00CD58F8">
        <w:tc>
          <w:tcPr>
            <w:tcW w:w="7371" w:type="dxa"/>
          </w:tcPr>
          <w:p w:rsidR="00D85B5F" w:rsidRPr="00D536B5" w:rsidRDefault="00D90C1F" w:rsidP="00803694">
            <w:pPr>
              <w:ind w:right="1134"/>
              <w:jc w:val="both"/>
              <w:rPr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POLÍTICAS DE OPERACIÓN</w:t>
            </w:r>
            <w:r>
              <w:rPr>
                <w:smallCaps/>
                <w:sz w:val="22"/>
              </w:rPr>
              <w:t xml:space="preserve"> DEL COMERI</w:t>
            </w:r>
          </w:p>
        </w:tc>
        <w:tc>
          <w:tcPr>
            <w:tcW w:w="1418" w:type="dxa"/>
            <w:vAlign w:val="center"/>
          </w:tcPr>
          <w:p w:rsidR="00D85B5F" w:rsidRPr="00472285" w:rsidRDefault="00D90C1F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  <w:r>
              <w:rPr>
                <w:smallCaps/>
                <w:color w:val="404040" w:themeColor="text1" w:themeTint="BF"/>
                <w:sz w:val="22"/>
              </w:rPr>
              <w:t>11</w:t>
            </w:r>
          </w:p>
        </w:tc>
      </w:tr>
      <w:tr w:rsidR="000F1ECF" w:rsidRPr="00472285" w:rsidTr="0069399E">
        <w:tc>
          <w:tcPr>
            <w:tcW w:w="7371" w:type="dxa"/>
          </w:tcPr>
          <w:p w:rsidR="000F1ECF" w:rsidRPr="00472285" w:rsidRDefault="000F1ECF" w:rsidP="00803694">
            <w:pPr>
              <w:ind w:left="1134" w:right="1134" w:firstLine="1134"/>
              <w:jc w:val="both"/>
              <w:rPr>
                <w:smallCaps/>
                <w:color w:val="404040" w:themeColor="text1" w:themeTint="BF"/>
                <w:sz w:val="22"/>
              </w:rPr>
            </w:pPr>
          </w:p>
        </w:tc>
        <w:tc>
          <w:tcPr>
            <w:tcW w:w="1418" w:type="dxa"/>
            <w:vAlign w:val="center"/>
          </w:tcPr>
          <w:p w:rsidR="000F1ECF" w:rsidRPr="00472285" w:rsidRDefault="000F1ECF" w:rsidP="00803694">
            <w:pPr>
              <w:ind w:right="-108"/>
              <w:jc w:val="center"/>
              <w:rPr>
                <w:smallCaps/>
                <w:color w:val="404040" w:themeColor="text1" w:themeTint="BF"/>
                <w:sz w:val="22"/>
              </w:rPr>
            </w:pPr>
          </w:p>
        </w:tc>
      </w:tr>
      <w:tr w:rsidR="00D536B5" w:rsidRPr="00D536B5" w:rsidTr="0069399E">
        <w:tc>
          <w:tcPr>
            <w:tcW w:w="7371" w:type="dxa"/>
          </w:tcPr>
          <w:p w:rsidR="000F1ECF" w:rsidRPr="00D536B5" w:rsidRDefault="000F1ECF" w:rsidP="00803694">
            <w:pPr>
              <w:ind w:left="1134" w:right="1134" w:firstLine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0F1ECF" w:rsidRPr="00D536B5" w:rsidRDefault="000F1ECF" w:rsidP="00803694">
            <w:pPr>
              <w:ind w:right="-108"/>
              <w:jc w:val="center"/>
              <w:rPr>
                <w:smallCaps/>
                <w:sz w:val="22"/>
              </w:rPr>
            </w:pPr>
          </w:p>
        </w:tc>
      </w:tr>
      <w:tr w:rsidR="00D536B5" w:rsidRPr="00D536B5" w:rsidTr="0069399E">
        <w:tc>
          <w:tcPr>
            <w:tcW w:w="7371" w:type="dxa"/>
          </w:tcPr>
          <w:p w:rsidR="000F1ECF" w:rsidRPr="00D536B5" w:rsidRDefault="00D90C1F" w:rsidP="00803694">
            <w:pPr>
              <w:pStyle w:val="Prrafodelista"/>
              <w:numPr>
                <w:ilvl w:val="0"/>
                <w:numId w:val="13"/>
              </w:numPr>
              <w:ind w:right="1134"/>
              <w:jc w:val="both"/>
              <w:rPr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DE LAS SESIONES DEL COMERI</w:t>
            </w:r>
          </w:p>
        </w:tc>
        <w:tc>
          <w:tcPr>
            <w:tcW w:w="1418" w:type="dxa"/>
            <w:vAlign w:val="center"/>
          </w:tcPr>
          <w:p w:rsidR="000F1ECF" w:rsidRPr="00D536B5" w:rsidRDefault="000F1ECF" w:rsidP="00803694">
            <w:pPr>
              <w:ind w:right="-108"/>
              <w:jc w:val="center"/>
              <w:rPr>
                <w:smallCaps/>
                <w:sz w:val="22"/>
              </w:rPr>
            </w:pPr>
          </w:p>
        </w:tc>
      </w:tr>
      <w:tr w:rsidR="00D536B5" w:rsidRPr="00D536B5" w:rsidTr="0069399E">
        <w:tc>
          <w:tcPr>
            <w:tcW w:w="7371" w:type="dxa"/>
          </w:tcPr>
          <w:p w:rsidR="000F1ECF" w:rsidRPr="00D536B5" w:rsidRDefault="00D90C1F" w:rsidP="00803694">
            <w:pPr>
              <w:pStyle w:val="Prrafodelista"/>
              <w:numPr>
                <w:ilvl w:val="0"/>
                <w:numId w:val="13"/>
              </w:numPr>
              <w:ind w:right="1134"/>
              <w:jc w:val="both"/>
              <w:rPr>
                <w:smallCaps/>
                <w:sz w:val="22"/>
              </w:rPr>
            </w:pPr>
            <w:r w:rsidRPr="00D536B5">
              <w:rPr>
                <w:smallCaps/>
                <w:sz w:val="22"/>
              </w:rPr>
              <w:t>DE LA PRESENTACIÓN DE PROYECTOS NORMATIVOS</w:t>
            </w:r>
          </w:p>
        </w:tc>
        <w:tc>
          <w:tcPr>
            <w:tcW w:w="1418" w:type="dxa"/>
            <w:vAlign w:val="center"/>
          </w:tcPr>
          <w:p w:rsidR="000F1ECF" w:rsidRPr="00D536B5" w:rsidRDefault="000F1ECF" w:rsidP="00803694">
            <w:pPr>
              <w:ind w:right="-108"/>
              <w:jc w:val="center"/>
              <w:rPr>
                <w:smallCaps/>
                <w:sz w:val="22"/>
              </w:rPr>
            </w:pPr>
          </w:p>
        </w:tc>
      </w:tr>
      <w:tr w:rsidR="00D536B5" w:rsidRPr="00D536B5" w:rsidTr="00C30895">
        <w:tc>
          <w:tcPr>
            <w:tcW w:w="7371" w:type="dxa"/>
          </w:tcPr>
          <w:p w:rsidR="000F1ECF" w:rsidRPr="00D536B5" w:rsidRDefault="000F1ECF" w:rsidP="00803694">
            <w:pPr>
              <w:pStyle w:val="Prrafodelista"/>
              <w:ind w:left="720" w:right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0F1ECF" w:rsidRPr="00D536B5" w:rsidRDefault="000F1ECF" w:rsidP="00803694">
            <w:pPr>
              <w:ind w:right="-108"/>
              <w:jc w:val="center"/>
              <w:rPr>
                <w:smallCaps/>
                <w:sz w:val="22"/>
              </w:rPr>
            </w:pPr>
          </w:p>
        </w:tc>
      </w:tr>
      <w:tr w:rsidR="00D536B5" w:rsidRPr="00D536B5" w:rsidTr="00C30895">
        <w:tc>
          <w:tcPr>
            <w:tcW w:w="7371" w:type="dxa"/>
          </w:tcPr>
          <w:p w:rsidR="00C30895" w:rsidRPr="00D536B5" w:rsidRDefault="00C30895" w:rsidP="00803694">
            <w:pPr>
              <w:pStyle w:val="Prrafodelista"/>
              <w:ind w:left="720" w:right="1134"/>
              <w:jc w:val="both"/>
              <w:rPr>
                <w:smallCaps/>
                <w:sz w:val="22"/>
              </w:rPr>
            </w:pPr>
          </w:p>
        </w:tc>
        <w:tc>
          <w:tcPr>
            <w:tcW w:w="1418" w:type="dxa"/>
            <w:vAlign w:val="center"/>
          </w:tcPr>
          <w:p w:rsidR="00C30895" w:rsidRPr="00D536B5" w:rsidRDefault="00C30895" w:rsidP="00803694">
            <w:pPr>
              <w:ind w:right="-108"/>
              <w:jc w:val="center"/>
              <w:rPr>
                <w:smallCaps/>
                <w:sz w:val="22"/>
              </w:rPr>
            </w:pPr>
          </w:p>
        </w:tc>
      </w:tr>
      <w:tr w:rsidR="00D536B5" w:rsidRPr="00D536B5" w:rsidTr="00C30895">
        <w:trPr>
          <w:trHeight w:val="438"/>
        </w:trPr>
        <w:tc>
          <w:tcPr>
            <w:tcW w:w="7371" w:type="dxa"/>
          </w:tcPr>
          <w:p w:rsidR="00F47246" w:rsidRPr="008652D9" w:rsidRDefault="00D90C1F" w:rsidP="00803694">
            <w:pPr>
              <w:ind w:right="1134"/>
              <w:jc w:val="both"/>
              <w:rPr>
                <w:smallCaps/>
                <w:sz w:val="22"/>
                <w:szCs w:val="22"/>
              </w:rPr>
            </w:pPr>
            <w:r w:rsidRPr="008652D9">
              <w:rPr>
                <w:smallCaps/>
                <w:sz w:val="22"/>
                <w:szCs w:val="22"/>
              </w:rPr>
              <w:t>DISPOSICIONES COMPLEMENTARIAS</w:t>
            </w:r>
          </w:p>
        </w:tc>
        <w:tc>
          <w:tcPr>
            <w:tcW w:w="1418" w:type="dxa"/>
            <w:vAlign w:val="center"/>
          </w:tcPr>
          <w:p w:rsidR="00F47246" w:rsidRPr="00D536B5" w:rsidRDefault="00D90C1F" w:rsidP="00803694">
            <w:pPr>
              <w:ind w:right="-108"/>
              <w:jc w:val="center"/>
              <w:rPr>
                <w:smallCaps/>
                <w:sz w:val="22"/>
              </w:rPr>
            </w:pPr>
            <w:r>
              <w:rPr>
                <w:smallCaps/>
                <w:sz w:val="22"/>
              </w:rPr>
              <w:t>12</w:t>
            </w:r>
          </w:p>
        </w:tc>
      </w:tr>
      <w:tr w:rsidR="00D536B5" w:rsidRPr="00D536B5" w:rsidTr="00C30895">
        <w:trPr>
          <w:trHeight w:val="438"/>
        </w:trPr>
        <w:tc>
          <w:tcPr>
            <w:tcW w:w="7371" w:type="dxa"/>
          </w:tcPr>
          <w:p w:rsidR="00C30895" w:rsidRPr="008652D9" w:rsidRDefault="00D90C1F" w:rsidP="00803694">
            <w:pPr>
              <w:ind w:right="1134"/>
              <w:jc w:val="both"/>
              <w:rPr>
                <w:smallCaps/>
                <w:sz w:val="22"/>
                <w:szCs w:val="22"/>
              </w:rPr>
            </w:pPr>
            <w:r w:rsidRPr="008652D9">
              <w:rPr>
                <w:smallCaps/>
                <w:sz w:val="22"/>
                <w:szCs w:val="22"/>
              </w:rPr>
              <w:t>ANEXO</w:t>
            </w:r>
          </w:p>
        </w:tc>
        <w:tc>
          <w:tcPr>
            <w:tcW w:w="1418" w:type="dxa"/>
            <w:vAlign w:val="center"/>
          </w:tcPr>
          <w:p w:rsidR="00C30895" w:rsidRPr="00D536B5" w:rsidRDefault="00D90C1F" w:rsidP="00803694">
            <w:pPr>
              <w:ind w:right="-108"/>
              <w:jc w:val="center"/>
              <w:rPr>
                <w:smallCaps/>
                <w:sz w:val="22"/>
              </w:rPr>
            </w:pPr>
            <w:r>
              <w:rPr>
                <w:smallCaps/>
                <w:sz w:val="22"/>
              </w:rPr>
              <w:t>15</w:t>
            </w:r>
          </w:p>
        </w:tc>
      </w:tr>
    </w:tbl>
    <w:p w:rsidR="00505C77" w:rsidRPr="00D536B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 w:right="192"/>
        <w:jc w:val="both"/>
        <w:rPr>
          <w:b/>
          <w:sz w:val="22"/>
        </w:rPr>
      </w:pPr>
    </w:p>
    <w:p w:rsidR="00F47246" w:rsidRPr="00472285" w:rsidRDefault="00F47246" w:rsidP="00803694">
      <w:pPr>
        <w:ind w:left="360" w:right="192"/>
        <w:jc w:val="both"/>
        <w:rPr>
          <w:b/>
          <w:sz w:val="22"/>
        </w:rPr>
      </w:pPr>
    </w:p>
    <w:p w:rsidR="00F47246" w:rsidRPr="00472285" w:rsidRDefault="00F47246" w:rsidP="00803694">
      <w:pPr>
        <w:rPr>
          <w:b/>
          <w:sz w:val="22"/>
        </w:rPr>
      </w:pPr>
      <w:r w:rsidRPr="00472285">
        <w:rPr>
          <w:b/>
          <w:sz w:val="22"/>
        </w:rPr>
        <w:br w:type="page"/>
      </w:r>
    </w:p>
    <w:p w:rsidR="002B0D19" w:rsidRPr="00472285" w:rsidRDefault="002B0D19" w:rsidP="00803694">
      <w:pPr>
        <w:ind w:left="1134" w:right="85"/>
        <w:jc w:val="both"/>
        <w:rPr>
          <w:b/>
          <w:sz w:val="22"/>
        </w:rPr>
      </w:pPr>
    </w:p>
    <w:p w:rsidR="00505C77" w:rsidRPr="00472285" w:rsidRDefault="00505C77" w:rsidP="00803694">
      <w:pPr>
        <w:ind w:left="1134" w:right="85"/>
        <w:jc w:val="center"/>
        <w:rPr>
          <w:b/>
          <w:caps/>
          <w:color w:val="404040" w:themeColor="text1" w:themeTint="BF"/>
          <w:spacing w:val="16"/>
          <w:szCs w:val="24"/>
        </w:rPr>
      </w:pPr>
      <w:r w:rsidRPr="00472285">
        <w:rPr>
          <w:b/>
          <w:caps/>
          <w:color w:val="404040" w:themeColor="text1" w:themeTint="BF"/>
          <w:spacing w:val="16"/>
          <w:szCs w:val="24"/>
        </w:rPr>
        <w:t xml:space="preserve">PRESENTACIÓN </w:t>
      </w:r>
    </w:p>
    <w:p w:rsidR="00505C77" w:rsidRPr="00472285" w:rsidRDefault="00505C77" w:rsidP="00803694">
      <w:pPr>
        <w:ind w:left="1134" w:right="85"/>
        <w:jc w:val="both"/>
        <w:rPr>
          <w:b/>
          <w:sz w:val="22"/>
        </w:rPr>
      </w:pPr>
    </w:p>
    <w:p w:rsidR="00505C77" w:rsidRPr="00472285" w:rsidRDefault="00505C77" w:rsidP="00803694">
      <w:pPr>
        <w:ind w:left="1134" w:right="85"/>
        <w:jc w:val="both"/>
        <w:rPr>
          <w:b/>
          <w:sz w:val="22"/>
        </w:rPr>
      </w:pPr>
    </w:p>
    <w:p w:rsidR="00505C77" w:rsidRPr="00472285" w:rsidRDefault="00505C77" w:rsidP="00803694">
      <w:pPr>
        <w:ind w:left="1134" w:right="85"/>
        <w:jc w:val="both"/>
        <w:rPr>
          <w:sz w:val="22"/>
        </w:rPr>
      </w:pPr>
      <w:r w:rsidRPr="00472285">
        <w:rPr>
          <w:sz w:val="22"/>
        </w:rPr>
        <w:t xml:space="preserve">Con el propósito de atender las acciones de Mejora Regulatoria </w:t>
      </w:r>
      <w:r w:rsidRPr="00A84AD1">
        <w:rPr>
          <w:sz w:val="22"/>
        </w:rPr>
        <w:t>Interna</w:t>
      </w:r>
      <w:r w:rsidR="00F47246" w:rsidRPr="00A84AD1">
        <w:rPr>
          <w:sz w:val="22"/>
        </w:rPr>
        <w:t>,</w:t>
      </w:r>
      <w:r w:rsidRPr="00A84AD1">
        <w:rPr>
          <w:sz w:val="22"/>
        </w:rPr>
        <w:t xml:space="preserve"> establecidas </w:t>
      </w:r>
      <w:r w:rsidRPr="00472285">
        <w:rPr>
          <w:sz w:val="22"/>
        </w:rPr>
        <w:t xml:space="preserve">en el Programa para un Gobierno Cercano y Moderno 2013-2018 y en el Acuerdo por el que se establece el Proceso de Calidad Regulatoria en la Secretaría de Turismo, publicados en el Diario Oficial de la Federación el 30 de agosto de 2013 y el 11 de junio de 2014 respectivamente, se procedió a actualizar el Manual de Operación del Comité de Mejora Regulatoria Interna, a fin de que sirva como herramienta de trabajo y coadyuve en el logro de las metas comprometidas por la Secretaría de </w:t>
      </w:r>
      <w:r w:rsidRPr="00A84AD1">
        <w:rPr>
          <w:sz w:val="22"/>
        </w:rPr>
        <w:t>Turismo</w:t>
      </w:r>
      <w:r w:rsidR="00F47246" w:rsidRPr="00A84AD1">
        <w:rPr>
          <w:sz w:val="22"/>
        </w:rPr>
        <w:t>,</w:t>
      </w:r>
      <w:r w:rsidRPr="00A84AD1">
        <w:rPr>
          <w:sz w:val="22"/>
        </w:rPr>
        <w:t xml:space="preserve"> en materia </w:t>
      </w:r>
      <w:r w:rsidRPr="00472285">
        <w:rPr>
          <w:sz w:val="22"/>
        </w:rPr>
        <w:t xml:space="preserve">de mejora regulatoria. </w:t>
      </w:r>
    </w:p>
    <w:p w:rsidR="00505C77" w:rsidRPr="00472285" w:rsidRDefault="00505C77" w:rsidP="00803694">
      <w:pPr>
        <w:ind w:left="1134" w:right="85"/>
        <w:jc w:val="both"/>
        <w:rPr>
          <w:sz w:val="22"/>
        </w:rPr>
      </w:pPr>
    </w:p>
    <w:p w:rsidR="00505C77" w:rsidRPr="00D536B5" w:rsidRDefault="00505C77" w:rsidP="00803694">
      <w:pPr>
        <w:ind w:left="1134" w:right="85"/>
        <w:jc w:val="both"/>
        <w:rPr>
          <w:sz w:val="22"/>
        </w:rPr>
      </w:pPr>
      <w:r w:rsidRPr="00D536B5">
        <w:rPr>
          <w:sz w:val="22"/>
        </w:rPr>
        <w:t xml:space="preserve">El </w:t>
      </w:r>
      <w:r w:rsidR="002B0D19" w:rsidRPr="00D536B5">
        <w:rPr>
          <w:sz w:val="22"/>
        </w:rPr>
        <w:t xml:space="preserve">presente Manual de Operación del </w:t>
      </w:r>
      <w:bookmarkStart w:id="0" w:name="OLE_LINK1"/>
      <w:bookmarkStart w:id="1" w:name="OLE_LINK2"/>
      <w:r w:rsidR="002B0D19" w:rsidRPr="00D536B5">
        <w:rPr>
          <w:sz w:val="22"/>
        </w:rPr>
        <w:t>Comité de Mejora Regulatoria Interna</w:t>
      </w:r>
      <w:bookmarkEnd w:id="0"/>
      <w:bookmarkEnd w:id="1"/>
      <w:r w:rsidR="002B0D19" w:rsidRPr="00D536B5">
        <w:rPr>
          <w:sz w:val="22"/>
        </w:rPr>
        <w:t xml:space="preserve">, </w:t>
      </w:r>
      <w:r w:rsidRPr="00D536B5">
        <w:rPr>
          <w:sz w:val="22"/>
        </w:rPr>
        <w:t>contiene el marco jurídico, definiciones, objetivo, la integración</w:t>
      </w:r>
      <w:r w:rsidR="002B0D19" w:rsidRPr="00D536B5">
        <w:rPr>
          <w:sz w:val="22"/>
        </w:rPr>
        <w:t>,</w:t>
      </w:r>
      <w:r w:rsidRPr="00D536B5">
        <w:rPr>
          <w:sz w:val="22"/>
        </w:rPr>
        <w:t xml:space="preserve"> las funciones y responsabilidades de sus integrantes</w:t>
      </w:r>
      <w:r w:rsidR="002B0D19" w:rsidRPr="00D536B5">
        <w:rPr>
          <w:sz w:val="22"/>
        </w:rPr>
        <w:t xml:space="preserve">, así como </w:t>
      </w:r>
      <w:r w:rsidRPr="00D536B5">
        <w:rPr>
          <w:sz w:val="22"/>
        </w:rPr>
        <w:t xml:space="preserve">las políticas de operación. </w:t>
      </w:r>
    </w:p>
    <w:p w:rsidR="00505C77" w:rsidRPr="00D536B5" w:rsidRDefault="00505C77" w:rsidP="00803694">
      <w:pPr>
        <w:ind w:left="1134" w:right="85"/>
        <w:jc w:val="both"/>
        <w:rPr>
          <w:sz w:val="22"/>
        </w:rPr>
      </w:pPr>
    </w:p>
    <w:p w:rsidR="00505C77" w:rsidRPr="00D536B5" w:rsidRDefault="00505C77" w:rsidP="00803694">
      <w:pPr>
        <w:ind w:left="1134" w:right="85"/>
        <w:jc w:val="both"/>
        <w:rPr>
          <w:sz w:val="22"/>
        </w:rPr>
      </w:pPr>
      <w:r w:rsidRPr="00D536B5">
        <w:rPr>
          <w:sz w:val="22"/>
        </w:rPr>
        <w:t>Las modificaciones que se realicen al presente Manual</w:t>
      </w:r>
      <w:r w:rsidR="002B0D19" w:rsidRPr="00D536B5">
        <w:rPr>
          <w:sz w:val="22"/>
        </w:rPr>
        <w:t>,</w:t>
      </w:r>
      <w:r w:rsidRPr="00D536B5">
        <w:rPr>
          <w:sz w:val="22"/>
        </w:rPr>
        <w:t xml:space="preserve"> deberán ser aprobadas por los </w:t>
      </w:r>
      <w:r w:rsidRPr="00D536B5">
        <w:rPr>
          <w:sz w:val="22"/>
          <w:szCs w:val="22"/>
        </w:rPr>
        <w:t>integrantes</w:t>
      </w:r>
      <w:r w:rsidRPr="00D536B5">
        <w:rPr>
          <w:sz w:val="22"/>
        </w:rPr>
        <w:t xml:space="preserve"> del  </w:t>
      </w:r>
      <w:r w:rsidR="002B0D19" w:rsidRPr="00D536B5">
        <w:rPr>
          <w:sz w:val="22"/>
        </w:rPr>
        <w:t>propio Comité de Mejora Regulatoria Interna.</w:t>
      </w:r>
    </w:p>
    <w:p w:rsidR="00505C77" w:rsidRPr="00472285" w:rsidRDefault="00505C77" w:rsidP="00803694">
      <w:pPr>
        <w:ind w:left="360" w:right="85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505C77" w:rsidRPr="00472285" w:rsidRDefault="00505C77" w:rsidP="00803694">
      <w:pPr>
        <w:ind w:left="360"/>
        <w:jc w:val="both"/>
        <w:rPr>
          <w:sz w:val="22"/>
        </w:rPr>
      </w:pPr>
    </w:p>
    <w:p w:rsidR="002B0D19" w:rsidRPr="00472285" w:rsidRDefault="002B0D19" w:rsidP="00803694">
      <w:pPr>
        <w:rPr>
          <w:sz w:val="22"/>
        </w:rPr>
      </w:pPr>
      <w:r w:rsidRPr="00472285">
        <w:rPr>
          <w:sz w:val="22"/>
        </w:rPr>
        <w:br w:type="page"/>
      </w:r>
    </w:p>
    <w:p w:rsidR="00505C77" w:rsidRPr="00D536B5" w:rsidRDefault="00505C77" w:rsidP="00803694">
      <w:pPr>
        <w:ind w:left="360"/>
        <w:jc w:val="both"/>
        <w:rPr>
          <w:sz w:val="22"/>
        </w:rPr>
      </w:pPr>
    </w:p>
    <w:p w:rsidR="00505C77" w:rsidRDefault="00790EE8" w:rsidP="00803694">
      <w:pPr>
        <w:ind w:left="1673" w:right="85"/>
        <w:jc w:val="center"/>
        <w:rPr>
          <w:b/>
          <w:szCs w:val="24"/>
        </w:rPr>
      </w:pPr>
      <w:r w:rsidRPr="00D536B5">
        <w:rPr>
          <w:b/>
          <w:szCs w:val="24"/>
        </w:rPr>
        <w:t>BASE LEGAL</w:t>
      </w:r>
    </w:p>
    <w:p w:rsidR="00803694" w:rsidRPr="00D536B5" w:rsidRDefault="00803694" w:rsidP="00803694">
      <w:pPr>
        <w:ind w:left="1673" w:right="85"/>
        <w:jc w:val="center"/>
        <w:rPr>
          <w:strike/>
          <w:szCs w:val="24"/>
        </w:rPr>
      </w:pPr>
    </w:p>
    <w:p w:rsidR="00505C77" w:rsidRPr="00472285" w:rsidRDefault="00505C77" w:rsidP="00803694">
      <w:pPr>
        <w:ind w:left="852" w:right="85" w:firstLine="284"/>
        <w:jc w:val="both"/>
        <w:rPr>
          <w:sz w:val="22"/>
        </w:rPr>
      </w:pPr>
      <w:r w:rsidRPr="00D536B5">
        <w:rPr>
          <w:sz w:val="22"/>
        </w:rPr>
        <w:t>Programa para un Gobierno Cercano y Moderno 2013-2018 y su actualización</w:t>
      </w:r>
      <w:r w:rsidRPr="00472285">
        <w:rPr>
          <w:sz w:val="22"/>
        </w:rPr>
        <w:t>.</w:t>
      </w:r>
    </w:p>
    <w:p w:rsidR="000C2D2B" w:rsidRPr="00472285" w:rsidRDefault="00505C77" w:rsidP="00803694">
      <w:pPr>
        <w:ind w:left="850" w:right="85" w:firstLine="284"/>
        <w:jc w:val="both"/>
        <w:rPr>
          <w:sz w:val="22"/>
        </w:rPr>
      </w:pPr>
      <w:r w:rsidRPr="00472285">
        <w:rPr>
          <w:sz w:val="22"/>
        </w:rPr>
        <w:t>D.O.F. 30-VIII-2013 y 30-IV-2014 respectivamente.</w:t>
      </w:r>
    </w:p>
    <w:p w:rsidR="000C2D2B" w:rsidRPr="00472285" w:rsidRDefault="000C2D2B" w:rsidP="00803694">
      <w:pPr>
        <w:ind w:left="850" w:right="85" w:firstLine="284"/>
        <w:jc w:val="both"/>
        <w:rPr>
          <w:sz w:val="22"/>
        </w:rPr>
      </w:pPr>
    </w:p>
    <w:p w:rsidR="000C2D2B" w:rsidRPr="00472285" w:rsidRDefault="00505C77" w:rsidP="00803694">
      <w:pPr>
        <w:ind w:left="1134" w:right="85"/>
        <w:jc w:val="both"/>
        <w:rPr>
          <w:sz w:val="22"/>
        </w:rPr>
      </w:pPr>
      <w:r w:rsidRPr="00472285">
        <w:rPr>
          <w:sz w:val="22"/>
        </w:rPr>
        <w:t>Acuerdo por el que se establece el proceso de calidad regulatoria en la Secretaría de Turismo.</w:t>
      </w:r>
    </w:p>
    <w:p w:rsidR="00505C77" w:rsidRPr="00472285" w:rsidRDefault="00505C77" w:rsidP="00803694">
      <w:pPr>
        <w:ind w:left="1134" w:right="85"/>
        <w:jc w:val="both"/>
        <w:rPr>
          <w:sz w:val="22"/>
        </w:rPr>
      </w:pPr>
      <w:r w:rsidRPr="00472285">
        <w:rPr>
          <w:sz w:val="22"/>
        </w:rPr>
        <w:t xml:space="preserve">D.O.F. 11-VI-2014. </w:t>
      </w:r>
    </w:p>
    <w:p w:rsidR="00505C77" w:rsidRPr="00472285" w:rsidRDefault="00505C77" w:rsidP="00803694">
      <w:pPr>
        <w:ind w:left="1673" w:right="85" w:hanging="539"/>
        <w:jc w:val="both"/>
        <w:rPr>
          <w:sz w:val="22"/>
        </w:rPr>
      </w:pPr>
    </w:p>
    <w:p w:rsidR="00790EE8" w:rsidRPr="00472285" w:rsidRDefault="00790EE8" w:rsidP="00803694">
      <w:pPr>
        <w:rPr>
          <w:b/>
          <w:sz w:val="22"/>
        </w:rPr>
      </w:pPr>
      <w:r w:rsidRPr="00472285">
        <w:rPr>
          <w:b/>
          <w:sz w:val="22"/>
        </w:rPr>
        <w:br w:type="page"/>
      </w:r>
    </w:p>
    <w:p w:rsidR="000C2D2B" w:rsidRPr="00D536B5" w:rsidRDefault="000C2D2B" w:rsidP="00803694">
      <w:pPr>
        <w:ind w:right="85"/>
        <w:jc w:val="both"/>
        <w:rPr>
          <w:b/>
          <w:sz w:val="22"/>
        </w:rPr>
      </w:pPr>
    </w:p>
    <w:p w:rsidR="00505C77" w:rsidRPr="00D536B5" w:rsidRDefault="00790EE8" w:rsidP="00803694">
      <w:pPr>
        <w:ind w:left="1134" w:right="85"/>
        <w:jc w:val="center"/>
        <w:rPr>
          <w:b/>
          <w:sz w:val="22"/>
        </w:rPr>
      </w:pPr>
      <w:r w:rsidRPr="00D536B5">
        <w:rPr>
          <w:b/>
          <w:szCs w:val="24"/>
        </w:rPr>
        <w:t>GLOSARIO</w:t>
      </w:r>
    </w:p>
    <w:p w:rsidR="00505C77" w:rsidRDefault="00505C77" w:rsidP="00803694">
      <w:pPr>
        <w:ind w:left="1134" w:right="85"/>
        <w:jc w:val="both"/>
        <w:rPr>
          <w:sz w:val="22"/>
        </w:rPr>
      </w:pPr>
    </w:p>
    <w:p w:rsidR="00803694" w:rsidRPr="00D536B5" w:rsidRDefault="00803694" w:rsidP="00803694">
      <w:pPr>
        <w:ind w:left="1134" w:right="85"/>
        <w:jc w:val="both"/>
        <w:rPr>
          <w:sz w:val="22"/>
        </w:rPr>
      </w:pPr>
    </w:p>
    <w:p w:rsidR="00505C77" w:rsidRPr="00D536B5" w:rsidRDefault="00505C77" w:rsidP="00803694">
      <w:pPr>
        <w:ind w:left="1134" w:right="85"/>
        <w:jc w:val="both"/>
        <w:rPr>
          <w:sz w:val="22"/>
        </w:rPr>
      </w:pPr>
      <w:r w:rsidRPr="00D536B5">
        <w:rPr>
          <w:sz w:val="22"/>
        </w:rPr>
        <w:t>Para los fines de este Manual se entenderá por:</w:t>
      </w: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b/>
          <w:sz w:val="22"/>
          <w:szCs w:val="22"/>
        </w:rPr>
      </w:pP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4"/>
        </w:rPr>
      </w:pPr>
      <w:r w:rsidRPr="00D536B5">
        <w:rPr>
          <w:b/>
          <w:sz w:val="22"/>
          <w:szCs w:val="22"/>
        </w:rPr>
        <w:t>Acuerdo:</w:t>
      </w:r>
      <w:r w:rsidRPr="00D536B5">
        <w:rPr>
          <w:bCs/>
          <w:sz w:val="18"/>
          <w:szCs w:val="18"/>
          <w:lang w:eastAsia="es-MX"/>
        </w:rPr>
        <w:t xml:space="preserve"> </w:t>
      </w:r>
      <w:r w:rsidRPr="00D536B5">
        <w:rPr>
          <w:sz w:val="22"/>
          <w:szCs w:val="24"/>
        </w:rPr>
        <w:t>A</w:t>
      </w:r>
      <w:r w:rsidRPr="00D536B5">
        <w:rPr>
          <w:sz w:val="22"/>
        </w:rPr>
        <w:t xml:space="preserve">cuerdo </w:t>
      </w:r>
      <w:r w:rsidRPr="00D536B5">
        <w:rPr>
          <w:sz w:val="22"/>
          <w:szCs w:val="24"/>
        </w:rPr>
        <w:t>por el que se establece el Proceso de Calidad Regulatoria en la Secretaría de Turismo</w:t>
      </w:r>
      <w:r w:rsidRPr="00D536B5">
        <w:rPr>
          <w:sz w:val="22"/>
        </w:rPr>
        <w:t xml:space="preserve">, publicado en el Diario Oficial de la Federación el </w:t>
      </w:r>
      <w:r w:rsidRPr="00D536B5">
        <w:rPr>
          <w:sz w:val="22"/>
          <w:szCs w:val="24"/>
        </w:rPr>
        <w:t>11 de junio de 2014</w:t>
      </w:r>
      <w:r w:rsidR="00803694">
        <w:rPr>
          <w:sz w:val="22"/>
        </w:rPr>
        <w:t>;</w:t>
      </w: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D536B5">
        <w:rPr>
          <w:b/>
          <w:sz w:val="22"/>
          <w:szCs w:val="22"/>
        </w:rPr>
        <w:t>Desregulación:</w:t>
      </w:r>
      <w:r w:rsidRPr="00D536B5">
        <w:rPr>
          <w:sz w:val="22"/>
          <w:szCs w:val="22"/>
        </w:rPr>
        <w:t xml:space="preserve"> La eliminación parcial o total de prácticas normativas internas de la Secretaría que dificul</w:t>
      </w:r>
      <w:r w:rsidR="00803694">
        <w:rPr>
          <w:sz w:val="22"/>
          <w:szCs w:val="22"/>
        </w:rPr>
        <w:t>ten el desarrollo institucional;</w:t>
      </w:r>
    </w:p>
    <w:p w:rsidR="008E4069" w:rsidRPr="00D536B5" w:rsidRDefault="008E4069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D536B5" w:rsidRDefault="008E4069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803694">
        <w:rPr>
          <w:b/>
          <w:sz w:val="22"/>
          <w:szCs w:val="22"/>
        </w:rPr>
        <w:t>COMERI:</w:t>
      </w:r>
      <w:r w:rsidRPr="00D536B5">
        <w:rPr>
          <w:sz w:val="22"/>
          <w:szCs w:val="22"/>
        </w:rPr>
        <w:t xml:space="preserve"> </w:t>
      </w:r>
      <w:r w:rsidRPr="00D536B5">
        <w:rPr>
          <w:sz w:val="22"/>
        </w:rPr>
        <w:t>Comité de Mejora Regulatoria Interna;</w:t>
      </w:r>
    </w:p>
    <w:p w:rsidR="008E4069" w:rsidRPr="00D536B5" w:rsidRDefault="008E4069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D536B5">
        <w:rPr>
          <w:b/>
          <w:sz w:val="22"/>
          <w:szCs w:val="22"/>
        </w:rPr>
        <w:t>Emisores:</w:t>
      </w:r>
      <w:r w:rsidRPr="00D536B5">
        <w:rPr>
          <w:sz w:val="22"/>
          <w:szCs w:val="22"/>
        </w:rPr>
        <w:t xml:space="preserve"> Unidades administrativas y órganos desconcentrados que tienen competencia para emitir disposiciones internas, en base a lo establecido en el Reglamento Interior de la Secretaría de Turismo y demás ordenamientos aplicables;</w:t>
      </w: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D536B5">
        <w:rPr>
          <w:b/>
          <w:sz w:val="22"/>
          <w:szCs w:val="22"/>
        </w:rPr>
        <w:t>Mejora Regulatoria Interna:</w:t>
      </w:r>
      <w:r w:rsidRPr="00D536B5">
        <w:rPr>
          <w:sz w:val="22"/>
          <w:szCs w:val="22"/>
        </w:rPr>
        <w:t xml:space="preserve"> El análisis, la modificación, creación o eliminación de las normas internas de aplicación en la Secretaría, con el objeto de simplificarlas tendiendo a su desregulación y transparencia;</w:t>
      </w: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D536B5">
        <w:rPr>
          <w:b/>
          <w:sz w:val="22"/>
          <w:szCs w:val="22"/>
        </w:rPr>
        <w:t>Portal de Internet:</w:t>
      </w:r>
      <w:r w:rsidRPr="00D536B5">
        <w:rPr>
          <w:sz w:val="22"/>
          <w:szCs w:val="22"/>
        </w:rPr>
        <w:t xml:space="preserve"> </w:t>
      </w:r>
      <w:r w:rsidR="008E4069" w:rsidRPr="00D536B5">
        <w:rPr>
          <w:sz w:val="22"/>
          <w:szCs w:val="22"/>
        </w:rPr>
        <w:t>E</w:t>
      </w:r>
      <w:r w:rsidRPr="00D536B5">
        <w:rPr>
          <w:sz w:val="22"/>
          <w:szCs w:val="22"/>
        </w:rPr>
        <w:t>l sitio web del COMERI, de localización en la red y de consulta pública que contiene la normateca interna, con registro http://normateca.sectur.gob.mx/;</w:t>
      </w: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8E4069" w:rsidRPr="00D536B5" w:rsidRDefault="008E4069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803694">
        <w:rPr>
          <w:b/>
          <w:sz w:val="22"/>
          <w:szCs w:val="22"/>
        </w:rPr>
        <w:t>Secretaría:</w:t>
      </w:r>
      <w:r w:rsidRPr="00D536B5">
        <w:rPr>
          <w:sz w:val="22"/>
          <w:szCs w:val="22"/>
        </w:rPr>
        <w:t xml:space="preserve"> Secretaría de Turismo;</w:t>
      </w:r>
    </w:p>
    <w:p w:rsidR="008E4069" w:rsidRPr="00D536B5" w:rsidRDefault="008E4069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D536B5">
        <w:rPr>
          <w:b/>
          <w:sz w:val="22"/>
          <w:szCs w:val="22"/>
        </w:rPr>
        <w:t>Simplificación:</w:t>
      </w:r>
      <w:r w:rsidRPr="00D536B5">
        <w:rPr>
          <w:sz w:val="22"/>
          <w:szCs w:val="22"/>
        </w:rPr>
        <w:t xml:space="preserve"> El conjunto de acciones y estrategias implementadas por la Secretaría</w:t>
      </w:r>
      <w:r w:rsidR="008E4069" w:rsidRPr="00D536B5">
        <w:rPr>
          <w:sz w:val="22"/>
          <w:szCs w:val="22"/>
        </w:rPr>
        <w:t>,</w:t>
      </w:r>
      <w:r w:rsidRPr="00D536B5">
        <w:rPr>
          <w:sz w:val="22"/>
          <w:szCs w:val="22"/>
        </w:rPr>
        <w:t xml:space="preserve"> a fin de lograr la sencillez administrativa y la eficiencia en el diseño de los procesos mediante los cuales se elaboran y aplican las regulaciones que norman la actividad interna de la Secretaría;</w:t>
      </w:r>
    </w:p>
    <w:p w:rsidR="00505C77" w:rsidRPr="00D536B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47228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  <w:r w:rsidRPr="00472285">
        <w:rPr>
          <w:b/>
          <w:sz w:val="22"/>
          <w:szCs w:val="22"/>
        </w:rPr>
        <w:t>Unidades administrativas:</w:t>
      </w:r>
      <w:r w:rsidRPr="00472285">
        <w:rPr>
          <w:sz w:val="22"/>
          <w:szCs w:val="22"/>
        </w:rPr>
        <w:t xml:space="preserve"> Las previstas en el Reglamento Interior de la Secretaría y sus órganos desconcentrados, y</w:t>
      </w:r>
    </w:p>
    <w:p w:rsidR="00505C77" w:rsidRPr="00472285" w:rsidRDefault="00505C77" w:rsidP="00803694">
      <w:pPr>
        <w:autoSpaceDE w:val="0"/>
        <w:autoSpaceDN w:val="0"/>
        <w:adjustRightInd w:val="0"/>
        <w:ind w:left="1134" w:right="85"/>
        <w:jc w:val="both"/>
        <w:rPr>
          <w:sz w:val="22"/>
          <w:szCs w:val="22"/>
        </w:rPr>
      </w:pPr>
    </w:p>
    <w:p w:rsidR="00505C77" w:rsidRPr="00472285" w:rsidRDefault="00505C77" w:rsidP="00803694">
      <w:pPr>
        <w:autoSpaceDE w:val="0"/>
        <w:autoSpaceDN w:val="0"/>
        <w:adjustRightInd w:val="0"/>
        <w:ind w:left="1134" w:right="85"/>
        <w:jc w:val="both"/>
        <w:rPr>
          <w:b/>
          <w:sz w:val="22"/>
          <w:szCs w:val="22"/>
          <w:u w:val="single"/>
        </w:rPr>
      </w:pPr>
      <w:r w:rsidRPr="00472285">
        <w:rPr>
          <w:b/>
          <w:sz w:val="22"/>
          <w:szCs w:val="22"/>
        </w:rPr>
        <w:t>Usuarios:</w:t>
      </w:r>
      <w:r w:rsidRPr="00472285">
        <w:rPr>
          <w:sz w:val="22"/>
          <w:szCs w:val="22"/>
        </w:rPr>
        <w:t xml:space="preserve"> Los servidores públicos adscritos a las unidades administrativas</w:t>
      </w:r>
      <w:r w:rsidR="00A84AD1">
        <w:rPr>
          <w:sz w:val="22"/>
          <w:szCs w:val="22"/>
        </w:rPr>
        <w:t>, delegaciones regionales</w:t>
      </w:r>
      <w:r w:rsidRPr="00472285">
        <w:rPr>
          <w:sz w:val="22"/>
          <w:szCs w:val="22"/>
        </w:rPr>
        <w:t xml:space="preserve"> y órganos administrativos desconcentrados que integran la Secretaría; obligados y responsables en la aplicación de las disposiciones materia del Acuerdo.</w:t>
      </w:r>
    </w:p>
    <w:p w:rsidR="008E4069" w:rsidRPr="00472285" w:rsidRDefault="008E4069" w:rsidP="00803694">
      <w:pPr>
        <w:rPr>
          <w:b/>
          <w:sz w:val="23"/>
        </w:rPr>
      </w:pPr>
    </w:p>
    <w:p w:rsidR="00505C77" w:rsidRPr="00472285" w:rsidRDefault="00505C77" w:rsidP="00803694">
      <w:pPr>
        <w:autoSpaceDE w:val="0"/>
        <w:autoSpaceDN w:val="0"/>
        <w:adjustRightInd w:val="0"/>
        <w:ind w:left="902" w:right="85"/>
        <w:jc w:val="both"/>
        <w:rPr>
          <w:b/>
          <w:szCs w:val="24"/>
        </w:rPr>
      </w:pPr>
    </w:p>
    <w:p w:rsidR="00803694" w:rsidRDefault="00803694">
      <w:pPr>
        <w:rPr>
          <w:b/>
          <w:szCs w:val="24"/>
        </w:rPr>
      </w:pPr>
      <w:r>
        <w:rPr>
          <w:b/>
          <w:szCs w:val="24"/>
        </w:rPr>
        <w:br w:type="page"/>
      </w:r>
    </w:p>
    <w:p w:rsidR="00803694" w:rsidRDefault="00803694" w:rsidP="00803694">
      <w:pPr>
        <w:ind w:left="1134" w:right="85"/>
        <w:rPr>
          <w:b/>
          <w:szCs w:val="24"/>
        </w:rPr>
      </w:pPr>
    </w:p>
    <w:p w:rsidR="00505C77" w:rsidRPr="00472285" w:rsidRDefault="008E4069" w:rsidP="001072F9">
      <w:pPr>
        <w:ind w:left="1134" w:right="85"/>
        <w:jc w:val="center"/>
        <w:rPr>
          <w:b/>
          <w:szCs w:val="24"/>
        </w:rPr>
      </w:pPr>
      <w:r w:rsidRPr="00472285">
        <w:rPr>
          <w:b/>
          <w:szCs w:val="24"/>
        </w:rPr>
        <w:t>OBJETIVO</w:t>
      </w:r>
      <w:r w:rsidR="00D90C1F">
        <w:rPr>
          <w:b/>
          <w:szCs w:val="24"/>
        </w:rPr>
        <w:t xml:space="preserve"> DEL MANUAL</w:t>
      </w:r>
    </w:p>
    <w:p w:rsidR="002D4CD0" w:rsidRPr="00472285" w:rsidRDefault="002D4CD0" w:rsidP="00803694">
      <w:pPr>
        <w:ind w:left="1134" w:right="85"/>
        <w:jc w:val="both"/>
        <w:rPr>
          <w:sz w:val="22"/>
        </w:rPr>
      </w:pPr>
    </w:p>
    <w:p w:rsidR="00505C77" w:rsidRPr="00D536B5" w:rsidRDefault="00505C77" w:rsidP="00803694">
      <w:pPr>
        <w:ind w:left="1134" w:right="85"/>
        <w:jc w:val="both"/>
        <w:rPr>
          <w:sz w:val="22"/>
        </w:rPr>
      </w:pPr>
      <w:r w:rsidRPr="00D536B5">
        <w:rPr>
          <w:sz w:val="22"/>
        </w:rPr>
        <w:t xml:space="preserve">Establecer las bases de operación del COMERI, para trabajar en la revisión, simplificación, desregulación y mejora regulatoria de las disposiciones relativas a las funciones sustantivas y administrativas en materia de planeación, programación, presupuestación y administración de recursos humanos, financieros y materiales, que regulan la operación y funcionamiento interno de la </w:t>
      </w:r>
      <w:r w:rsidR="008E4069" w:rsidRPr="00D536B5">
        <w:rPr>
          <w:sz w:val="22"/>
        </w:rPr>
        <w:t xml:space="preserve">Secretaría, </w:t>
      </w:r>
      <w:r w:rsidRPr="00D536B5">
        <w:rPr>
          <w:sz w:val="22"/>
        </w:rPr>
        <w:t>a fin de asegurar la certeza jurídica y contribuir a incrementar la eficiencia y eficacia de la gestión gubernamental.</w:t>
      </w:r>
    </w:p>
    <w:p w:rsidR="00505C77" w:rsidRPr="00D536B5" w:rsidRDefault="00505C77" w:rsidP="00803694">
      <w:pPr>
        <w:ind w:left="1674" w:right="85" w:hanging="540"/>
        <w:jc w:val="both"/>
        <w:rPr>
          <w:b/>
          <w:sz w:val="22"/>
        </w:rPr>
      </w:pPr>
    </w:p>
    <w:p w:rsidR="008E4069" w:rsidRPr="00472285" w:rsidRDefault="008E4069" w:rsidP="00803694">
      <w:pPr>
        <w:rPr>
          <w:b/>
          <w:sz w:val="22"/>
        </w:rPr>
      </w:pPr>
      <w:r w:rsidRPr="00472285">
        <w:rPr>
          <w:b/>
          <w:sz w:val="22"/>
        </w:rPr>
        <w:br w:type="page"/>
      </w:r>
    </w:p>
    <w:p w:rsidR="00505C77" w:rsidRPr="001A37D1" w:rsidRDefault="00505C77" w:rsidP="00803694">
      <w:pPr>
        <w:ind w:left="1674" w:right="85" w:hanging="540"/>
        <w:jc w:val="both"/>
        <w:rPr>
          <w:b/>
          <w:sz w:val="22"/>
        </w:rPr>
      </w:pPr>
    </w:p>
    <w:p w:rsidR="00505C77" w:rsidRPr="001A37D1" w:rsidRDefault="008E4069" w:rsidP="001072F9">
      <w:pPr>
        <w:ind w:left="1134" w:right="85"/>
        <w:jc w:val="center"/>
        <w:rPr>
          <w:b/>
          <w:szCs w:val="24"/>
        </w:rPr>
      </w:pPr>
      <w:r w:rsidRPr="001A37D1">
        <w:rPr>
          <w:b/>
          <w:szCs w:val="24"/>
        </w:rPr>
        <w:t>INTEGRACIÓN</w:t>
      </w:r>
      <w:r w:rsidR="00D90C1F">
        <w:rPr>
          <w:b/>
          <w:szCs w:val="24"/>
        </w:rPr>
        <w:t xml:space="preserve"> DEL COMERI</w:t>
      </w:r>
    </w:p>
    <w:p w:rsidR="00505C77" w:rsidRPr="001A37D1" w:rsidRDefault="00505C77" w:rsidP="00803694">
      <w:pPr>
        <w:ind w:left="1134" w:right="85"/>
        <w:jc w:val="both"/>
        <w:rPr>
          <w:sz w:val="22"/>
        </w:rPr>
      </w:pPr>
    </w:p>
    <w:p w:rsidR="00505C77" w:rsidRPr="001A37D1" w:rsidRDefault="00505C77" w:rsidP="00803694">
      <w:pPr>
        <w:ind w:left="1134" w:right="85"/>
        <w:jc w:val="both"/>
        <w:rPr>
          <w:sz w:val="22"/>
        </w:rPr>
      </w:pPr>
      <w:r w:rsidRPr="001A37D1">
        <w:rPr>
          <w:sz w:val="22"/>
        </w:rPr>
        <w:t>El COMERI se constituye</w:t>
      </w:r>
      <w:r w:rsidR="008E4069" w:rsidRPr="001A37D1">
        <w:rPr>
          <w:sz w:val="22"/>
        </w:rPr>
        <w:t xml:space="preserve"> con base</w:t>
      </w:r>
      <w:r w:rsidRPr="001A37D1">
        <w:rPr>
          <w:sz w:val="22"/>
        </w:rPr>
        <w:t xml:space="preserve"> en el </w:t>
      </w:r>
      <w:r w:rsidR="008E4069" w:rsidRPr="001A37D1">
        <w:rPr>
          <w:sz w:val="22"/>
        </w:rPr>
        <w:t xml:space="preserve">artículo cuarto </w:t>
      </w:r>
      <w:r w:rsidRPr="001A37D1">
        <w:rPr>
          <w:sz w:val="22"/>
        </w:rPr>
        <w:t xml:space="preserve">del Acuerdo, </w:t>
      </w:r>
      <w:r w:rsidR="008E4069" w:rsidRPr="001A37D1">
        <w:rPr>
          <w:sz w:val="22"/>
        </w:rPr>
        <w:t xml:space="preserve">el cual </w:t>
      </w:r>
      <w:r w:rsidRPr="001A37D1">
        <w:rPr>
          <w:sz w:val="22"/>
        </w:rPr>
        <w:t>para el cumplimiento de sus objetivos y funciones, se integrará de la siguiente manera:</w:t>
      </w:r>
    </w:p>
    <w:p w:rsidR="008E4069" w:rsidRPr="001A37D1" w:rsidRDefault="008E4069" w:rsidP="00803694">
      <w:pPr>
        <w:ind w:left="3476" w:right="85" w:hanging="2342"/>
        <w:jc w:val="both"/>
        <w:rPr>
          <w:b/>
          <w:sz w:val="22"/>
        </w:rPr>
      </w:pPr>
    </w:p>
    <w:tbl>
      <w:tblPr>
        <w:tblStyle w:val="Tablaconcuadrcula"/>
        <w:tblW w:w="9082" w:type="dxa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4"/>
        <w:gridCol w:w="6378"/>
      </w:tblGrid>
      <w:tr w:rsidR="001A37D1" w:rsidRPr="001A37D1" w:rsidTr="00374AA9">
        <w:trPr>
          <w:jc w:val="right"/>
        </w:trPr>
        <w:tc>
          <w:tcPr>
            <w:tcW w:w="2704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b/>
                <w:sz w:val="22"/>
              </w:rPr>
              <w:t>Presidente:</w:t>
            </w:r>
          </w:p>
        </w:tc>
        <w:tc>
          <w:tcPr>
            <w:tcW w:w="6378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sz w:val="22"/>
              </w:rPr>
              <w:t>Oficial Mayor;</w:t>
            </w:r>
          </w:p>
        </w:tc>
      </w:tr>
      <w:tr w:rsidR="001A37D1" w:rsidRPr="001A37D1" w:rsidTr="00374AA9">
        <w:trPr>
          <w:jc w:val="right"/>
        </w:trPr>
        <w:tc>
          <w:tcPr>
            <w:tcW w:w="2704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b/>
                <w:sz w:val="22"/>
              </w:rPr>
              <w:t>Secretario Ejecutivo:</w:t>
            </w:r>
          </w:p>
        </w:tc>
        <w:tc>
          <w:tcPr>
            <w:tcW w:w="6378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sz w:val="22"/>
              </w:rPr>
              <w:t>Director General de Administración;</w:t>
            </w:r>
          </w:p>
        </w:tc>
      </w:tr>
      <w:tr w:rsidR="001A37D1" w:rsidRPr="001A37D1" w:rsidTr="00374AA9">
        <w:trPr>
          <w:jc w:val="right"/>
        </w:trPr>
        <w:tc>
          <w:tcPr>
            <w:tcW w:w="2704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b/>
                <w:sz w:val="22"/>
              </w:rPr>
              <w:t>Vocales:</w:t>
            </w:r>
          </w:p>
        </w:tc>
        <w:tc>
          <w:tcPr>
            <w:tcW w:w="6378" w:type="dxa"/>
          </w:tcPr>
          <w:p w:rsidR="00374AA9" w:rsidRPr="001A37D1" w:rsidRDefault="00374AA9" w:rsidP="00803694">
            <w:pPr>
              <w:ind w:right="85"/>
              <w:rPr>
                <w:sz w:val="22"/>
              </w:rPr>
            </w:pPr>
            <w:r w:rsidRPr="001A37D1">
              <w:rPr>
                <w:sz w:val="22"/>
              </w:rPr>
              <w:t xml:space="preserve">Director General de Programación y Presupuesto; </w:t>
            </w:r>
          </w:p>
          <w:p w:rsidR="00374AA9" w:rsidRPr="001A37D1" w:rsidRDefault="00374AA9" w:rsidP="00803694">
            <w:pPr>
              <w:ind w:right="85"/>
              <w:rPr>
                <w:sz w:val="22"/>
              </w:rPr>
            </w:pPr>
            <w:r w:rsidRPr="001A37D1">
              <w:rPr>
                <w:sz w:val="22"/>
              </w:rPr>
              <w:t xml:space="preserve">Director General de Tecnologías de Información y Comunicación; </w:t>
            </w:r>
          </w:p>
          <w:p w:rsidR="00374AA9" w:rsidRPr="001A37D1" w:rsidRDefault="00374AA9" w:rsidP="00803694">
            <w:pPr>
              <w:ind w:right="85"/>
              <w:jc w:val="both"/>
              <w:rPr>
                <w:sz w:val="22"/>
              </w:rPr>
            </w:pPr>
            <w:r w:rsidRPr="001A37D1">
              <w:rPr>
                <w:sz w:val="22"/>
              </w:rPr>
              <w:t xml:space="preserve">Director General de Normalización y Calidad Regulatoria Turística; </w:t>
            </w:r>
          </w:p>
          <w:p w:rsidR="00374AA9" w:rsidRPr="001A37D1" w:rsidRDefault="00374AA9" w:rsidP="00803694">
            <w:pPr>
              <w:ind w:right="85"/>
              <w:rPr>
                <w:sz w:val="22"/>
              </w:rPr>
            </w:pPr>
            <w:r w:rsidRPr="001A37D1">
              <w:rPr>
                <w:sz w:val="22"/>
              </w:rPr>
              <w:t xml:space="preserve">Titular de la Unidad de Coordinación Sectorial y Regional; </w:t>
            </w:r>
          </w:p>
          <w:p w:rsidR="00374AA9" w:rsidRPr="001A37D1" w:rsidRDefault="00374AA9" w:rsidP="00803694">
            <w:pPr>
              <w:ind w:right="85"/>
              <w:rPr>
                <w:sz w:val="22"/>
              </w:rPr>
            </w:pPr>
            <w:r w:rsidRPr="001A37D1">
              <w:rPr>
                <w:sz w:val="22"/>
              </w:rPr>
              <w:t xml:space="preserve">Titular de la Corporación de Servicios al Turista Ángeles Verdes; </w:t>
            </w:r>
            <w:r w:rsidR="000B22BD">
              <w:rPr>
                <w:sz w:val="22"/>
              </w:rPr>
              <w:t>y</w:t>
            </w:r>
            <w:r w:rsidRPr="001A37D1">
              <w:rPr>
                <w:sz w:val="22"/>
              </w:rPr>
              <w:t xml:space="preserve">, </w:t>
            </w:r>
          </w:p>
          <w:p w:rsidR="008E4069" w:rsidRPr="001A37D1" w:rsidRDefault="00374AA9" w:rsidP="00803694">
            <w:pPr>
              <w:ind w:right="85"/>
              <w:rPr>
                <w:sz w:val="22"/>
              </w:rPr>
            </w:pPr>
            <w:r w:rsidRPr="001A37D1">
              <w:rPr>
                <w:sz w:val="22"/>
              </w:rPr>
              <w:t>Titular del Instituto de Competitividad Turística.</w:t>
            </w:r>
          </w:p>
        </w:tc>
      </w:tr>
      <w:tr w:rsidR="001A37D1" w:rsidRPr="001A37D1" w:rsidTr="00374AA9">
        <w:trPr>
          <w:jc w:val="right"/>
        </w:trPr>
        <w:tc>
          <w:tcPr>
            <w:tcW w:w="2704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b/>
                <w:sz w:val="22"/>
              </w:rPr>
              <w:t>Invitados:</w:t>
            </w:r>
          </w:p>
        </w:tc>
        <w:tc>
          <w:tcPr>
            <w:tcW w:w="6378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sz w:val="22"/>
              </w:rPr>
              <w:t>Servidores públicos, instituciones de investigación o de educación, cámaras, asociaciones, sociedades civiles, redes de expertos o especialistas en los temas o materias a que correspondan las regulaciones materia del COMERI;</w:t>
            </w:r>
          </w:p>
        </w:tc>
      </w:tr>
      <w:tr w:rsidR="001A37D1" w:rsidRPr="001A37D1" w:rsidTr="00374AA9">
        <w:trPr>
          <w:jc w:val="right"/>
        </w:trPr>
        <w:tc>
          <w:tcPr>
            <w:tcW w:w="2704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b/>
                <w:sz w:val="22"/>
              </w:rPr>
              <w:t>Asesor Jurídico:</w:t>
            </w:r>
          </w:p>
        </w:tc>
        <w:tc>
          <w:tcPr>
            <w:tcW w:w="6378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sz w:val="22"/>
              </w:rPr>
              <w:t>Director General de Asuntos Jurídicos;</w:t>
            </w:r>
          </w:p>
        </w:tc>
      </w:tr>
      <w:tr w:rsidR="001A37D1" w:rsidRPr="001A37D1" w:rsidTr="00374AA9">
        <w:trPr>
          <w:jc w:val="right"/>
        </w:trPr>
        <w:tc>
          <w:tcPr>
            <w:tcW w:w="2704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b/>
                <w:sz w:val="22"/>
              </w:rPr>
              <w:t>Asesor Técnico:</w:t>
            </w:r>
          </w:p>
        </w:tc>
        <w:tc>
          <w:tcPr>
            <w:tcW w:w="6378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sz w:val="22"/>
                <w:szCs w:val="22"/>
                <w:lang w:eastAsia="es-MX"/>
              </w:rPr>
              <w:t xml:space="preserve">Titular del Área de Auditoría </w:t>
            </w:r>
            <w:r w:rsidRPr="001A37D1">
              <w:rPr>
                <w:sz w:val="22"/>
                <w:szCs w:val="22"/>
              </w:rPr>
              <w:t>para Desarrollo y Mejora de la Gestión Pública</w:t>
            </w:r>
            <w:r w:rsidRPr="001A37D1">
              <w:rPr>
                <w:sz w:val="22"/>
                <w:szCs w:val="22"/>
                <w:lang w:eastAsia="es-MX"/>
              </w:rPr>
              <w:t xml:space="preserve"> del Órgano Interno de Control en la SECTUR</w:t>
            </w:r>
            <w:r w:rsidRPr="001A37D1">
              <w:rPr>
                <w:sz w:val="22"/>
                <w:szCs w:val="22"/>
              </w:rPr>
              <w:t>, y</w:t>
            </w:r>
          </w:p>
        </w:tc>
      </w:tr>
      <w:tr w:rsidR="001A37D1" w:rsidRPr="001A37D1" w:rsidTr="00374AA9">
        <w:trPr>
          <w:jc w:val="right"/>
        </w:trPr>
        <w:tc>
          <w:tcPr>
            <w:tcW w:w="2704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b/>
                <w:sz w:val="22"/>
              </w:rPr>
              <w:t>Secretario Técnico:</w:t>
            </w:r>
          </w:p>
        </w:tc>
        <w:tc>
          <w:tcPr>
            <w:tcW w:w="6378" w:type="dxa"/>
          </w:tcPr>
          <w:p w:rsidR="008E4069" w:rsidRPr="001A37D1" w:rsidRDefault="00374AA9" w:rsidP="00803694">
            <w:pPr>
              <w:ind w:right="85"/>
              <w:jc w:val="both"/>
              <w:rPr>
                <w:b/>
                <w:sz w:val="22"/>
              </w:rPr>
            </w:pPr>
            <w:r w:rsidRPr="001A37D1">
              <w:rPr>
                <w:sz w:val="22"/>
                <w:szCs w:val="22"/>
              </w:rPr>
              <w:t xml:space="preserve">Designado por el Secretario Ejecutivo </w:t>
            </w:r>
            <w:r w:rsidRPr="001A37D1">
              <w:rPr>
                <w:sz w:val="22"/>
                <w:szCs w:val="22"/>
                <w:lang w:eastAsia="es-MX"/>
              </w:rPr>
              <w:t>y que será el responsable de integrar las convocatorias a las sesiones del COMERI, así como de apoyar al Presidente y al Secretario Ejecutivo y levantar las actas de cada sesión celebrada</w:t>
            </w:r>
            <w:r w:rsidRPr="001A37D1">
              <w:rPr>
                <w:sz w:val="22"/>
                <w:szCs w:val="22"/>
              </w:rPr>
              <w:t>;</w:t>
            </w:r>
          </w:p>
        </w:tc>
      </w:tr>
    </w:tbl>
    <w:p w:rsidR="00505C77" w:rsidRPr="00472285" w:rsidRDefault="00505C77" w:rsidP="00803694">
      <w:pPr>
        <w:ind w:left="1134" w:right="85"/>
        <w:jc w:val="both"/>
        <w:rPr>
          <w:sz w:val="22"/>
          <w:szCs w:val="22"/>
          <w:lang w:eastAsia="es-MX"/>
        </w:rPr>
      </w:pPr>
      <w:r w:rsidRPr="00472285">
        <w:rPr>
          <w:sz w:val="22"/>
          <w:szCs w:val="22"/>
          <w:lang w:eastAsia="es-MX"/>
        </w:rPr>
        <w:t>El Presidente, el Secretario Ejecutivo y los Vocales, tendrán derecho a voz y voto en las sesiones, no así por lo que se refiere a los Asesores, al Secretario Técnico e Invitados, quienes sólo tendrán derecho a voz.</w:t>
      </w:r>
    </w:p>
    <w:p w:rsidR="00505C77" w:rsidRPr="00472285" w:rsidRDefault="00505C77" w:rsidP="00803694">
      <w:pPr>
        <w:ind w:left="3476" w:right="1134" w:hanging="2342"/>
        <w:jc w:val="both"/>
        <w:rPr>
          <w:sz w:val="22"/>
          <w:szCs w:val="22"/>
          <w:lang w:eastAsia="es-MX"/>
        </w:rPr>
      </w:pPr>
    </w:p>
    <w:p w:rsidR="00505C77" w:rsidRPr="00472285" w:rsidRDefault="00505C77" w:rsidP="00803694">
      <w:pPr>
        <w:ind w:left="1134" w:right="85"/>
        <w:jc w:val="both"/>
        <w:rPr>
          <w:sz w:val="22"/>
          <w:szCs w:val="22"/>
          <w:lang w:eastAsia="es-MX"/>
        </w:rPr>
      </w:pPr>
      <w:r w:rsidRPr="00472285">
        <w:rPr>
          <w:sz w:val="22"/>
          <w:szCs w:val="22"/>
          <w:lang w:eastAsia="es-MX"/>
        </w:rPr>
        <w:t>Con el propósito de asegurar la adecuada toma de decisiones en dichas sesiones, el Presidente, el Secretario Ejecutivo, los Vocales y los Asesores, podrán designar a sus respectivos suplentes, quienes serán servidores públicos de nivel jerárquico inmediato inferior al del miembro que suplan y cuyo cargo preferentemente no podrá ser menor al de director de área o su equivalente.</w:t>
      </w:r>
    </w:p>
    <w:p w:rsidR="00505C77" w:rsidRPr="00472285" w:rsidRDefault="00505C77" w:rsidP="00803694">
      <w:pPr>
        <w:ind w:left="1134" w:right="85"/>
        <w:jc w:val="both"/>
        <w:rPr>
          <w:sz w:val="22"/>
          <w:szCs w:val="22"/>
          <w:lang w:eastAsia="es-MX"/>
        </w:rPr>
      </w:pPr>
    </w:p>
    <w:p w:rsidR="00505C77" w:rsidRPr="00472285" w:rsidRDefault="00505C77" w:rsidP="00803694">
      <w:pPr>
        <w:ind w:left="1134" w:right="85"/>
        <w:jc w:val="both"/>
        <w:rPr>
          <w:sz w:val="22"/>
          <w:szCs w:val="22"/>
          <w:lang w:eastAsia="es-MX"/>
        </w:rPr>
      </w:pPr>
      <w:r w:rsidRPr="00472285">
        <w:rPr>
          <w:sz w:val="22"/>
          <w:szCs w:val="22"/>
          <w:lang w:eastAsia="es-MX"/>
        </w:rPr>
        <w:t>El Presidente será suplido en sus ausencias por el Secretario Ejecutivo.</w:t>
      </w:r>
    </w:p>
    <w:p w:rsidR="00505C77" w:rsidRPr="00472285" w:rsidRDefault="00505C77" w:rsidP="00803694">
      <w:pPr>
        <w:ind w:left="1134" w:right="85"/>
        <w:jc w:val="both"/>
        <w:rPr>
          <w:sz w:val="22"/>
          <w:szCs w:val="22"/>
          <w:lang w:eastAsia="es-MX"/>
        </w:rPr>
      </w:pPr>
    </w:p>
    <w:p w:rsidR="00505C77" w:rsidRPr="00472285" w:rsidRDefault="00505C77" w:rsidP="00803694">
      <w:pPr>
        <w:ind w:left="1134" w:right="85"/>
        <w:jc w:val="both"/>
        <w:rPr>
          <w:sz w:val="22"/>
          <w:szCs w:val="22"/>
          <w:lang w:eastAsia="es-MX"/>
        </w:rPr>
      </w:pPr>
      <w:r w:rsidRPr="00472285">
        <w:rPr>
          <w:sz w:val="22"/>
          <w:szCs w:val="22"/>
          <w:lang w:eastAsia="es-MX"/>
        </w:rPr>
        <w:t>El Presidente del COMERI</w:t>
      </w:r>
      <w:r w:rsidR="00374AA9" w:rsidRPr="00472285">
        <w:rPr>
          <w:sz w:val="22"/>
          <w:szCs w:val="22"/>
          <w:lang w:eastAsia="es-MX"/>
        </w:rPr>
        <w:t>,</w:t>
      </w:r>
      <w:r w:rsidRPr="00472285">
        <w:rPr>
          <w:sz w:val="22"/>
          <w:szCs w:val="22"/>
          <w:lang w:eastAsia="es-MX"/>
        </w:rPr>
        <w:t xml:space="preserve"> por si o a propuesta del pleno, podrá invitar a las sesiones de este </w:t>
      </w:r>
      <w:r w:rsidR="00374AA9" w:rsidRPr="00472285">
        <w:rPr>
          <w:sz w:val="22"/>
          <w:szCs w:val="22"/>
          <w:lang w:eastAsia="es-MX"/>
        </w:rPr>
        <w:t xml:space="preserve">Órgano Colegiado, </w:t>
      </w:r>
      <w:r w:rsidRPr="00472285">
        <w:rPr>
          <w:sz w:val="22"/>
          <w:szCs w:val="22"/>
          <w:lang w:eastAsia="es-MX"/>
        </w:rPr>
        <w:t>a cualquier otro servidor público o persona que pueda apoyar sus actividades y quien únicamente contará con derecho a voz, pero sin voto.</w:t>
      </w:r>
    </w:p>
    <w:p w:rsidR="00505C77" w:rsidRDefault="00505C77" w:rsidP="00803694">
      <w:pPr>
        <w:ind w:right="1134"/>
        <w:jc w:val="center"/>
        <w:rPr>
          <w:szCs w:val="24"/>
        </w:rPr>
      </w:pPr>
    </w:p>
    <w:p w:rsidR="001072F9" w:rsidRDefault="001072F9">
      <w:pPr>
        <w:rPr>
          <w:szCs w:val="24"/>
        </w:rPr>
      </w:pPr>
      <w:r>
        <w:rPr>
          <w:szCs w:val="24"/>
        </w:rPr>
        <w:br w:type="page"/>
      </w:r>
    </w:p>
    <w:p w:rsidR="00803694" w:rsidRPr="00472285" w:rsidRDefault="00803694" w:rsidP="00803694">
      <w:pPr>
        <w:ind w:right="1134"/>
        <w:jc w:val="center"/>
        <w:rPr>
          <w:szCs w:val="24"/>
        </w:rPr>
      </w:pPr>
    </w:p>
    <w:p w:rsidR="00505C77" w:rsidRPr="00472285" w:rsidRDefault="00374AA9" w:rsidP="001072F9">
      <w:pPr>
        <w:ind w:left="1134" w:right="85"/>
        <w:jc w:val="center"/>
        <w:rPr>
          <w:b/>
          <w:szCs w:val="24"/>
        </w:rPr>
      </w:pPr>
      <w:r w:rsidRPr="00472285">
        <w:rPr>
          <w:b/>
          <w:szCs w:val="24"/>
        </w:rPr>
        <w:t>FUNCIONES</w:t>
      </w:r>
      <w:r w:rsidR="00D90C1F">
        <w:rPr>
          <w:b/>
          <w:szCs w:val="24"/>
        </w:rPr>
        <w:t xml:space="preserve"> DEL COMERI</w:t>
      </w:r>
    </w:p>
    <w:p w:rsidR="00505C77" w:rsidRPr="001A37D1" w:rsidRDefault="00505C77" w:rsidP="00803694">
      <w:pPr>
        <w:ind w:left="1134" w:right="85"/>
        <w:jc w:val="both"/>
        <w:rPr>
          <w:b/>
          <w:sz w:val="22"/>
        </w:rPr>
      </w:pPr>
      <w:r w:rsidRPr="00472285">
        <w:rPr>
          <w:b/>
          <w:sz w:val="22"/>
        </w:rPr>
        <w:tab/>
      </w:r>
    </w:p>
    <w:p w:rsidR="00505C77" w:rsidRPr="001A37D1" w:rsidRDefault="00505C77" w:rsidP="00803694">
      <w:pPr>
        <w:ind w:left="1134" w:right="85"/>
        <w:jc w:val="both"/>
        <w:rPr>
          <w:sz w:val="22"/>
        </w:rPr>
      </w:pPr>
      <w:r w:rsidRPr="001A37D1">
        <w:rPr>
          <w:sz w:val="22"/>
        </w:rPr>
        <w:t>Para el cumplimiento de su objetivo el COMERI, además de las</w:t>
      </w:r>
      <w:r w:rsidR="00374AA9" w:rsidRPr="001A37D1">
        <w:rPr>
          <w:sz w:val="22"/>
        </w:rPr>
        <w:t xml:space="preserve"> </w:t>
      </w:r>
      <w:r w:rsidR="00137577" w:rsidRPr="001A37D1">
        <w:rPr>
          <w:sz w:val="22"/>
        </w:rPr>
        <w:t>funciones</w:t>
      </w:r>
      <w:r w:rsidRPr="001A37D1">
        <w:rPr>
          <w:sz w:val="22"/>
        </w:rPr>
        <w:t xml:space="preserve"> que establece el </w:t>
      </w:r>
      <w:r w:rsidR="00374AA9" w:rsidRPr="001A37D1">
        <w:rPr>
          <w:sz w:val="22"/>
        </w:rPr>
        <w:t xml:space="preserve">Artículo </w:t>
      </w:r>
      <w:r w:rsidRPr="001A37D1">
        <w:rPr>
          <w:sz w:val="22"/>
        </w:rPr>
        <w:t>Sexto del Acuerdo, tendrá las siguientes</w:t>
      </w:r>
      <w:r w:rsidR="00137577" w:rsidRPr="001A37D1">
        <w:rPr>
          <w:sz w:val="22"/>
        </w:rPr>
        <w:t>:</w:t>
      </w:r>
      <w:r w:rsidRPr="001A37D1">
        <w:rPr>
          <w:sz w:val="22"/>
        </w:rPr>
        <w:t xml:space="preserve"> </w:t>
      </w:r>
    </w:p>
    <w:p w:rsidR="00D536B5" w:rsidRPr="00472285" w:rsidRDefault="00D536B5" w:rsidP="00803694">
      <w:pPr>
        <w:ind w:left="1134" w:right="85"/>
        <w:jc w:val="both"/>
        <w:rPr>
          <w:b/>
          <w:sz w:val="22"/>
        </w:rPr>
      </w:pPr>
    </w:p>
    <w:p w:rsidR="00505C77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Elaborar y ejecutar el programa de mejora regulatoria interna de la Secretaría y dar seguimiento a su cumplimiento;</w:t>
      </w:r>
    </w:p>
    <w:p w:rsidR="00803694" w:rsidRPr="00472285" w:rsidRDefault="00803694" w:rsidP="00803694">
      <w:pPr>
        <w:pStyle w:val="Prrafodelista"/>
        <w:tabs>
          <w:tab w:val="left" w:pos="1800"/>
        </w:tabs>
        <w:autoSpaceDE w:val="0"/>
        <w:autoSpaceDN w:val="0"/>
        <w:adjustRightInd w:val="0"/>
        <w:ind w:left="1491" w:right="85"/>
        <w:jc w:val="both"/>
        <w:rPr>
          <w:sz w:val="22"/>
          <w:szCs w:val="22"/>
        </w:rPr>
      </w:pPr>
    </w:p>
    <w:p w:rsidR="00505C77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Diseñar y ejecutar acciones y estrategias de mejora regulatoria interna en la Secretaría;</w:t>
      </w:r>
    </w:p>
    <w:p w:rsidR="00CB37F2" w:rsidRPr="00472285" w:rsidRDefault="00CB37F2" w:rsidP="00803694">
      <w:pPr>
        <w:tabs>
          <w:tab w:val="left" w:pos="1800"/>
        </w:tabs>
        <w:autoSpaceDE w:val="0"/>
        <w:autoSpaceDN w:val="0"/>
        <w:adjustRightInd w:val="0"/>
        <w:ind w:right="85"/>
        <w:jc w:val="both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Revisar y opinar las disposiciones internas, diagnosticar su aplicación y elaborar programas para su simplificación, desregulación y mejora con la participación de las unidades administrativas emisoras</w:t>
      </w:r>
      <w:r w:rsidR="00CB37F2" w:rsidRPr="00472285">
        <w:rPr>
          <w:sz w:val="22"/>
          <w:szCs w:val="22"/>
        </w:rPr>
        <w:t>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Integrar el inventario y llevar el registro de disposiciones internas a que se refiere el Acuerdo, así como la modificación o cancelación de las mismas;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Definir y dar seguimiento, en coordinación con las áreas normativas involucradas, los programas de trabajo para revisar y mejorar el marco normativo interno vigente</w:t>
      </w:r>
      <w:r w:rsidR="00CB37F2" w:rsidRPr="00472285">
        <w:rPr>
          <w:sz w:val="22"/>
          <w:szCs w:val="22"/>
        </w:rPr>
        <w:t>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Concertar y coordinar los proyectos normativos que les formulen;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 xml:space="preserve">Opinar y dictaminar con base en la </w:t>
      </w:r>
      <w:r w:rsidR="00CB37F2" w:rsidRPr="00472285">
        <w:rPr>
          <w:sz w:val="22"/>
          <w:szCs w:val="22"/>
        </w:rPr>
        <w:t>justificación regulatoria</w:t>
      </w:r>
      <w:r w:rsidRPr="00472285">
        <w:rPr>
          <w:sz w:val="22"/>
          <w:szCs w:val="22"/>
        </w:rPr>
        <w:t>, los proyectos normativos, a fin de contribuir a su calidad regulatoria, asegurando que sean eficaces, eficientes, consistentes y claros;</w:t>
      </w:r>
      <w:r w:rsidR="00CB37F2" w:rsidRPr="00472285">
        <w:rPr>
          <w:sz w:val="22"/>
          <w:szCs w:val="22"/>
        </w:rPr>
        <w:t xml:space="preserve"> 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 xml:space="preserve">Difundir los proyectos normativos y las disposiciones vigentes, a través de </w:t>
      </w:r>
      <w:smartTag w:uri="urn:schemas-microsoft-com:office:smarttags" w:element="PersonName">
        <w:smartTagPr>
          <w:attr w:name="ProductID" w:val="la Normateca Interna"/>
        </w:smartTagPr>
        <w:r w:rsidRPr="00472285">
          <w:rPr>
            <w:sz w:val="22"/>
            <w:szCs w:val="22"/>
          </w:rPr>
          <w:t>la Normateca Interna</w:t>
        </w:r>
      </w:smartTag>
      <w:r w:rsidRPr="00472285">
        <w:rPr>
          <w:sz w:val="22"/>
          <w:szCs w:val="22"/>
        </w:rPr>
        <w:t>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Proponer los lineamientos que deberán observar las áreas normativas de la Secretaría, para la elaboración y expedición de disposiciones, normas y regulaciones internas;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Proponer y aprobar, en su caso, los procedimientos específicos para recibir y dictaminar los proyectos normativos, así como para hacer las convocatorias respectivas y sesionar de forma electrónica o virtual;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Expedir su Manual de Operación y el de la Normateca Interna;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CB37F2" w:rsidRPr="00472285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 xml:space="preserve">Integrar, en su caso, grupos de trabajo para el diagnóstico, análisis, simplificación y mejora de las disposiciones internas y para las que sean de carácter general que inciden en la gestión interna de la Secretaría y cuya emisión, reforma o abrogación sea competencia de otras instituciones o áreas normativas de </w:t>
      </w:r>
      <w:smartTag w:uri="urn:schemas-microsoft-com:office:smarttags" w:element="PersonName">
        <w:smartTagPr>
          <w:attr w:name="ProductID" w:val="la Administraci￳n P￺blica"/>
        </w:smartTagPr>
        <w:smartTag w:uri="urn:schemas-microsoft-com:office:smarttags" w:element="PersonName">
          <w:smartTagPr>
            <w:attr w:name="ProductID" w:val="la Administraci￳n"/>
          </w:smartTagPr>
          <w:r w:rsidRPr="00472285">
            <w:rPr>
              <w:sz w:val="22"/>
              <w:szCs w:val="22"/>
            </w:rPr>
            <w:t>la Administración</w:t>
          </w:r>
        </w:smartTag>
        <w:r w:rsidRPr="00472285">
          <w:rPr>
            <w:sz w:val="22"/>
            <w:szCs w:val="22"/>
          </w:rPr>
          <w:t xml:space="preserve"> Pública</w:t>
        </w:r>
      </w:smartTag>
      <w:r w:rsidRPr="00472285">
        <w:rPr>
          <w:sz w:val="22"/>
          <w:szCs w:val="22"/>
        </w:rPr>
        <w:t xml:space="preserve"> Federal</w:t>
      </w:r>
      <w:r w:rsidR="00CB37F2" w:rsidRPr="00472285">
        <w:rPr>
          <w:sz w:val="22"/>
          <w:szCs w:val="22"/>
        </w:rPr>
        <w:t xml:space="preserve">, y </w:t>
      </w:r>
    </w:p>
    <w:p w:rsidR="00CB37F2" w:rsidRPr="00472285" w:rsidRDefault="00CB37F2" w:rsidP="00803694">
      <w:pPr>
        <w:pStyle w:val="Prrafodelista"/>
        <w:rPr>
          <w:sz w:val="22"/>
          <w:szCs w:val="22"/>
        </w:rPr>
      </w:pPr>
    </w:p>
    <w:p w:rsidR="00505C77" w:rsidRDefault="00505C77" w:rsidP="00803694">
      <w:pPr>
        <w:pStyle w:val="Prrafodelista"/>
        <w:numPr>
          <w:ilvl w:val="0"/>
          <w:numId w:val="4"/>
        </w:numPr>
        <w:tabs>
          <w:tab w:val="left" w:pos="1800"/>
        </w:tabs>
        <w:autoSpaceDE w:val="0"/>
        <w:autoSpaceDN w:val="0"/>
        <w:adjustRightInd w:val="0"/>
        <w:ind w:left="1491" w:right="85" w:hanging="357"/>
        <w:jc w:val="both"/>
        <w:rPr>
          <w:sz w:val="22"/>
          <w:szCs w:val="22"/>
        </w:rPr>
      </w:pPr>
      <w:r w:rsidRPr="00472285">
        <w:rPr>
          <w:sz w:val="22"/>
          <w:szCs w:val="22"/>
        </w:rPr>
        <w:t>Las demás que le encomiende el Titular de la Secretaría de Turismo o sean necesarias para el cumplimiento de su objeto.</w:t>
      </w:r>
    </w:p>
    <w:p w:rsidR="00803694" w:rsidRPr="00803694" w:rsidRDefault="00803694" w:rsidP="00803694">
      <w:pPr>
        <w:pStyle w:val="Prrafodelista"/>
        <w:rPr>
          <w:sz w:val="22"/>
          <w:szCs w:val="22"/>
        </w:rPr>
      </w:pPr>
    </w:p>
    <w:p w:rsidR="001072F9" w:rsidRDefault="001072F9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:rsidR="00803694" w:rsidRPr="00472285" w:rsidRDefault="00803694" w:rsidP="00803694">
      <w:pPr>
        <w:pStyle w:val="Prrafodelista"/>
        <w:tabs>
          <w:tab w:val="left" w:pos="1800"/>
        </w:tabs>
        <w:autoSpaceDE w:val="0"/>
        <w:autoSpaceDN w:val="0"/>
        <w:adjustRightInd w:val="0"/>
        <w:ind w:left="1491" w:right="85"/>
        <w:jc w:val="both"/>
        <w:rPr>
          <w:sz w:val="22"/>
          <w:szCs w:val="22"/>
        </w:rPr>
      </w:pPr>
    </w:p>
    <w:p w:rsidR="00505C77" w:rsidRPr="00472285" w:rsidRDefault="00CB37F2" w:rsidP="00803694">
      <w:pPr>
        <w:ind w:left="1134"/>
        <w:rPr>
          <w:b/>
          <w:sz w:val="22"/>
        </w:rPr>
      </w:pPr>
      <w:r w:rsidRPr="00472285">
        <w:rPr>
          <w:b/>
          <w:sz w:val="22"/>
        </w:rPr>
        <w:t>FUNCIONES Y RESPONSABILIDADES DE LOS INTEGRANTES DEL COMERI</w:t>
      </w:r>
    </w:p>
    <w:p w:rsidR="00505C77" w:rsidRPr="00472285" w:rsidRDefault="00505C77" w:rsidP="00803694">
      <w:pPr>
        <w:ind w:right="1134"/>
        <w:jc w:val="both"/>
        <w:rPr>
          <w:b/>
          <w:sz w:val="22"/>
        </w:rPr>
      </w:pPr>
    </w:p>
    <w:p w:rsidR="00505C77" w:rsidRPr="00803694" w:rsidRDefault="002D4CD0" w:rsidP="00803694">
      <w:pPr>
        <w:pStyle w:val="Textoindependiente"/>
        <w:widowControl w:val="0"/>
        <w:numPr>
          <w:ilvl w:val="2"/>
          <w:numId w:val="1"/>
        </w:numPr>
        <w:tabs>
          <w:tab w:val="clear" w:pos="2340"/>
          <w:tab w:val="left" w:pos="1418"/>
          <w:tab w:val="num" w:pos="1980"/>
        </w:tabs>
        <w:ind w:left="1980"/>
        <w:rPr>
          <w:rFonts w:ascii="Times New Roman" w:hAnsi="Times New Roman"/>
          <w:b/>
          <w:snapToGrid w:val="0"/>
          <w:lang w:val="it-IT"/>
        </w:rPr>
      </w:pPr>
      <w:r w:rsidRPr="001A37D1">
        <w:rPr>
          <w:rFonts w:ascii="Times New Roman" w:hAnsi="Times New Roman"/>
          <w:b/>
          <w:bCs/>
          <w:snapToGrid w:val="0"/>
          <w:lang w:val="it-IT"/>
        </w:rPr>
        <w:t>Del Presidente:</w:t>
      </w:r>
    </w:p>
    <w:p w:rsidR="00803694" w:rsidRPr="001A37D1" w:rsidRDefault="00803694" w:rsidP="00803694">
      <w:pPr>
        <w:pStyle w:val="Textoindependiente"/>
        <w:widowControl w:val="0"/>
        <w:tabs>
          <w:tab w:val="left" w:pos="1418"/>
        </w:tabs>
        <w:ind w:left="1980"/>
        <w:rPr>
          <w:rFonts w:ascii="Times New Roman" w:hAnsi="Times New Roman"/>
          <w:b/>
          <w:snapToGrid w:val="0"/>
          <w:lang w:val="it-IT"/>
        </w:rPr>
      </w:pPr>
    </w:p>
    <w:p w:rsidR="002D4CD0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1094"/>
        <w:jc w:val="both"/>
        <w:rPr>
          <w:sz w:val="22"/>
        </w:rPr>
      </w:pPr>
      <w:r w:rsidRPr="001A37D1">
        <w:rPr>
          <w:sz w:val="22"/>
        </w:rPr>
        <w:t>Representar al COMERI;</w:t>
      </w:r>
    </w:p>
    <w:p w:rsidR="00803694" w:rsidRPr="001A37D1" w:rsidRDefault="00803694" w:rsidP="00803694">
      <w:pPr>
        <w:pStyle w:val="Prrafodelista"/>
        <w:ind w:left="1496" w:right="1094"/>
        <w:jc w:val="both"/>
        <w:rPr>
          <w:sz w:val="22"/>
        </w:rPr>
      </w:pPr>
    </w:p>
    <w:p w:rsidR="002D4CD0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 xml:space="preserve">Presidir las sesiones del </w:t>
      </w:r>
      <w:r w:rsidRPr="001A37D1">
        <w:rPr>
          <w:sz w:val="22"/>
          <w:szCs w:val="22"/>
        </w:rPr>
        <w:t>COMERI y moderar los debates de los asuntos a tratar</w:t>
      </w:r>
      <w:r w:rsidRPr="001A37D1">
        <w:rPr>
          <w:sz w:val="22"/>
        </w:rPr>
        <w:t>;</w:t>
      </w:r>
    </w:p>
    <w:p w:rsidR="00803694" w:rsidRPr="001A37D1" w:rsidRDefault="00803694" w:rsidP="00803694">
      <w:pPr>
        <w:pStyle w:val="Prrafodelista"/>
        <w:ind w:left="1496" w:right="85"/>
        <w:jc w:val="both"/>
        <w:rPr>
          <w:sz w:val="22"/>
        </w:rPr>
      </w:pPr>
    </w:p>
    <w:p w:rsidR="002D4CD0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 xml:space="preserve">Someter a consideración de los integrantes del </w:t>
      </w:r>
      <w:r w:rsidRPr="001A37D1">
        <w:rPr>
          <w:sz w:val="22"/>
          <w:szCs w:val="22"/>
        </w:rPr>
        <w:t>COMERI</w:t>
      </w:r>
      <w:r w:rsidRPr="001A37D1">
        <w:rPr>
          <w:sz w:val="22"/>
        </w:rPr>
        <w:t>, los programas de mejora regulatoria interna que aplicará la Secretaría;</w:t>
      </w:r>
    </w:p>
    <w:p w:rsidR="00803694" w:rsidRPr="001A37D1" w:rsidRDefault="00803694" w:rsidP="00803694">
      <w:pPr>
        <w:pStyle w:val="Prrafodelista"/>
        <w:ind w:left="1496" w:right="85"/>
        <w:jc w:val="both"/>
        <w:rPr>
          <w:sz w:val="22"/>
        </w:rPr>
      </w:pPr>
    </w:p>
    <w:p w:rsidR="002D4CD0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 xml:space="preserve">Integrar funcional y operativamente el </w:t>
      </w:r>
      <w:r w:rsidRPr="001A37D1">
        <w:rPr>
          <w:sz w:val="22"/>
          <w:szCs w:val="22"/>
        </w:rPr>
        <w:t>COMERI</w:t>
      </w:r>
      <w:r w:rsidRPr="001A37D1">
        <w:rPr>
          <w:sz w:val="22"/>
        </w:rPr>
        <w:t>, con la participación de los emisores de las disposiciones internas;</w:t>
      </w:r>
    </w:p>
    <w:p w:rsidR="00803694" w:rsidRPr="00803694" w:rsidRDefault="00803694" w:rsidP="00803694">
      <w:pPr>
        <w:ind w:right="85"/>
        <w:jc w:val="both"/>
        <w:rPr>
          <w:sz w:val="22"/>
        </w:rPr>
      </w:pPr>
    </w:p>
    <w:p w:rsidR="002D4CD0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>Proponer el calendario anual de sesiones del COMERI;</w:t>
      </w:r>
    </w:p>
    <w:p w:rsidR="00803694" w:rsidRPr="00803694" w:rsidRDefault="00803694" w:rsidP="00803694">
      <w:pPr>
        <w:ind w:right="85"/>
        <w:jc w:val="both"/>
        <w:rPr>
          <w:sz w:val="22"/>
        </w:rPr>
      </w:pPr>
    </w:p>
    <w:p w:rsidR="002D4CD0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 xml:space="preserve">Convocar a las sesiones del </w:t>
      </w:r>
      <w:r w:rsidRPr="001A37D1">
        <w:rPr>
          <w:sz w:val="22"/>
          <w:szCs w:val="22"/>
        </w:rPr>
        <w:t>COMERI,</w:t>
      </w:r>
      <w:r w:rsidRPr="001A37D1">
        <w:rPr>
          <w:sz w:val="22"/>
        </w:rPr>
        <w:t xml:space="preserve"> a los integrantes e invitados de forma escrita, mediante oficio o por correo electrónico</w:t>
      </w:r>
      <w:r w:rsidRPr="001A37D1">
        <w:rPr>
          <w:sz w:val="22"/>
          <w:szCs w:val="22"/>
        </w:rPr>
        <w:t>,</w:t>
      </w:r>
      <w:r w:rsidRPr="001A37D1">
        <w:rPr>
          <w:sz w:val="22"/>
        </w:rPr>
        <w:t xml:space="preserve"> por lo menos con tres días hábiles de anticipación, para el caso de las ordinarias, y para el caso de las extraordinarias, por lo menos con 24 horas, de manera directa o por conducto del Secretario Ejecutivo;</w:t>
      </w:r>
    </w:p>
    <w:p w:rsidR="00731B6F" w:rsidRPr="00731B6F" w:rsidRDefault="00731B6F" w:rsidP="00731B6F">
      <w:pPr>
        <w:pStyle w:val="Prrafodelista"/>
        <w:rPr>
          <w:sz w:val="22"/>
        </w:rPr>
      </w:pPr>
    </w:p>
    <w:p w:rsidR="002D4CD0" w:rsidRPr="001A37D1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 xml:space="preserve">Requerir oportunamente a los integrantes del </w:t>
      </w:r>
      <w:r w:rsidRPr="001A37D1">
        <w:rPr>
          <w:sz w:val="22"/>
          <w:szCs w:val="22"/>
        </w:rPr>
        <w:t>COMERI</w:t>
      </w:r>
      <w:r w:rsidRPr="001A37D1">
        <w:rPr>
          <w:sz w:val="22"/>
        </w:rPr>
        <w:t>, por conducto del Secretario Ejecutivo, la información necesaria para la toma de decisiones y el mejor funcionamiento del mismo;</w:t>
      </w:r>
    </w:p>
    <w:p w:rsidR="00731B6F" w:rsidRDefault="00731B6F" w:rsidP="00731B6F">
      <w:pPr>
        <w:pStyle w:val="Prrafodelista"/>
        <w:ind w:left="1496" w:right="85"/>
        <w:jc w:val="both"/>
        <w:rPr>
          <w:sz w:val="22"/>
        </w:rPr>
      </w:pPr>
    </w:p>
    <w:p w:rsidR="002D4CD0" w:rsidRPr="001A37D1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>Someter a votación los asuntos tratados en las sesiones y ejercer el derecho del voto de calidad, en caso de empate o controversia sobre los acuerdos tomados en el seno del COMERI;</w:t>
      </w:r>
    </w:p>
    <w:p w:rsidR="00731B6F" w:rsidRDefault="00731B6F" w:rsidP="00731B6F">
      <w:pPr>
        <w:pStyle w:val="Prrafodelista"/>
        <w:ind w:left="1496" w:right="85"/>
        <w:jc w:val="both"/>
        <w:rPr>
          <w:sz w:val="22"/>
        </w:rPr>
      </w:pPr>
    </w:p>
    <w:p w:rsidR="002D4CD0" w:rsidRPr="001A37D1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>Proponer la creación de grupos de trabajo que se consideren necesarios para el estudio de temas específicos relacionados con el objeto del COMERI;</w:t>
      </w:r>
    </w:p>
    <w:p w:rsidR="00731B6F" w:rsidRDefault="00731B6F" w:rsidP="00731B6F">
      <w:pPr>
        <w:pStyle w:val="Prrafodelista"/>
        <w:ind w:left="1496" w:right="85"/>
        <w:jc w:val="both"/>
        <w:rPr>
          <w:sz w:val="22"/>
        </w:rPr>
      </w:pPr>
    </w:p>
    <w:p w:rsidR="002D4CD0" w:rsidRPr="001A37D1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>Vigilar el cumplimiento y seguimiento de los acuerdos</w:t>
      </w:r>
      <w:r w:rsidR="002D4CD0" w:rsidRPr="001A37D1">
        <w:rPr>
          <w:sz w:val="22"/>
        </w:rPr>
        <w:t>, y</w:t>
      </w:r>
    </w:p>
    <w:p w:rsidR="00731B6F" w:rsidRDefault="00731B6F" w:rsidP="00731B6F">
      <w:pPr>
        <w:pStyle w:val="Prrafodelista"/>
        <w:ind w:left="1496" w:right="85"/>
        <w:jc w:val="both"/>
        <w:rPr>
          <w:sz w:val="22"/>
        </w:rPr>
      </w:pPr>
    </w:p>
    <w:p w:rsidR="00505C77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>Todas las demás que deriven de la naturaleza de su cargo.</w:t>
      </w:r>
    </w:p>
    <w:p w:rsidR="00731B6F" w:rsidRDefault="00731B6F" w:rsidP="00731B6F">
      <w:pPr>
        <w:pStyle w:val="Prrafodelista"/>
        <w:rPr>
          <w:sz w:val="22"/>
        </w:rPr>
      </w:pPr>
    </w:p>
    <w:p w:rsidR="001072F9" w:rsidRPr="00731B6F" w:rsidRDefault="001072F9" w:rsidP="00731B6F">
      <w:pPr>
        <w:pStyle w:val="Prrafodelista"/>
        <w:rPr>
          <w:sz w:val="22"/>
        </w:rPr>
      </w:pPr>
    </w:p>
    <w:p w:rsidR="00505C77" w:rsidRDefault="002D4CD0" w:rsidP="00803694">
      <w:pPr>
        <w:pStyle w:val="Textoindependiente"/>
        <w:widowControl w:val="0"/>
        <w:numPr>
          <w:ilvl w:val="2"/>
          <w:numId w:val="1"/>
        </w:numPr>
        <w:tabs>
          <w:tab w:val="clear" w:pos="2340"/>
          <w:tab w:val="left" w:pos="1418"/>
          <w:tab w:val="num" w:pos="1980"/>
          <w:tab w:val="num" w:pos="2160"/>
        </w:tabs>
        <w:ind w:left="1980"/>
        <w:rPr>
          <w:rFonts w:ascii="Times New Roman" w:hAnsi="Times New Roman"/>
          <w:b/>
          <w:bCs/>
          <w:snapToGrid w:val="0"/>
          <w:lang w:val="it-IT"/>
        </w:rPr>
      </w:pPr>
      <w:r w:rsidRPr="001A37D1">
        <w:rPr>
          <w:rFonts w:ascii="Times New Roman" w:hAnsi="Times New Roman"/>
          <w:b/>
          <w:bCs/>
          <w:snapToGrid w:val="0"/>
          <w:lang w:val="it-IT"/>
        </w:rPr>
        <w:t xml:space="preserve">Del </w:t>
      </w:r>
      <w:r w:rsidR="00505C77" w:rsidRPr="001A37D1">
        <w:rPr>
          <w:rFonts w:ascii="Times New Roman" w:hAnsi="Times New Roman"/>
          <w:b/>
          <w:bCs/>
          <w:snapToGrid w:val="0"/>
          <w:lang w:val="it-IT"/>
        </w:rPr>
        <w:t>Secretario Ejecutivo:</w:t>
      </w:r>
    </w:p>
    <w:p w:rsidR="00731B6F" w:rsidRPr="001A37D1" w:rsidRDefault="00731B6F" w:rsidP="00731B6F">
      <w:pPr>
        <w:pStyle w:val="Textoindependiente"/>
        <w:widowControl w:val="0"/>
        <w:tabs>
          <w:tab w:val="left" w:pos="1418"/>
          <w:tab w:val="num" w:pos="2160"/>
        </w:tabs>
        <w:ind w:left="1980"/>
        <w:rPr>
          <w:rFonts w:ascii="Times New Roman" w:hAnsi="Times New Roman"/>
          <w:b/>
          <w:bCs/>
          <w:snapToGrid w:val="0"/>
          <w:lang w:val="it-IT"/>
        </w:rPr>
      </w:pPr>
    </w:p>
    <w:p w:rsidR="00505C77" w:rsidRDefault="00505C77" w:rsidP="00803694">
      <w:pPr>
        <w:pStyle w:val="Prrafodelista"/>
        <w:numPr>
          <w:ilvl w:val="0"/>
          <w:numId w:val="5"/>
        </w:numPr>
        <w:tabs>
          <w:tab w:val="num" w:pos="2160"/>
        </w:tabs>
        <w:ind w:right="85"/>
        <w:jc w:val="both"/>
        <w:rPr>
          <w:sz w:val="22"/>
        </w:rPr>
      </w:pPr>
      <w:r w:rsidRPr="001A37D1">
        <w:rPr>
          <w:sz w:val="22"/>
        </w:rPr>
        <w:t>Apoyar al Presidente en los asuntos o temas que éste le encomiende;</w:t>
      </w:r>
    </w:p>
    <w:p w:rsidR="00731B6F" w:rsidRPr="001A37D1" w:rsidRDefault="00731B6F" w:rsidP="00731B6F">
      <w:pPr>
        <w:pStyle w:val="Prrafodelista"/>
        <w:ind w:left="1496" w:right="85"/>
        <w:jc w:val="both"/>
        <w:rPr>
          <w:sz w:val="22"/>
        </w:rPr>
      </w:pPr>
    </w:p>
    <w:p w:rsidR="00505C77" w:rsidRDefault="00505C77" w:rsidP="00803694">
      <w:pPr>
        <w:numPr>
          <w:ilvl w:val="0"/>
          <w:numId w:val="6"/>
        </w:numPr>
        <w:tabs>
          <w:tab w:val="num" w:pos="2160"/>
        </w:tabs>
        <w:ind w:left="1496" w:right="-57"/>
        <w:jc w:val="both"/>
        <w:rPr>
          <w:sz w:val="22"/>
        </w:rPr>
      </w:pPr>
      <w:r w:rsidRPr="001A37D1">
        <w:rPr>
          <w:sz w:val="22"/>
        </w:rPr>
        <w:t>Informar al Presidente sobre los asuntos o temas sometidos a consideración del COMERI;</w:t>
      </w:r>
    </w:p>
    <w:p w:rsidR="00731B6F" w:rsidRPr="001A37D1" w:rsidRDefault="00731B6F" w:rsidP="00731B6F">
      <w:pPr>
        <w:ind w:left="1496" w:right="-57"/>
        <w:jc w:val="both"/>
        <w:rPr>
          <w:sz w:val="22"/>
        </w:rPr>
      </w:pPr>
    </w:p>
    <w:p w:rsidR="00505C77" w:rsidRDefault="00505C77" w:rsidP="00803694">
      <w:pPr>
        <w:numPr>
          <w:ilvl w:val="0"/>
          <w:numId w:val="6"/>
        </w:numPr>
        <w:tabs>
          <w:tab w:val="num" w:pos="2160"/>
        </w:tabs>
        <w:ind w:left="1496" w:right="1094"/>
        <w:jc w:val="both"/>
        <w:rPr>
          <w:sz w:val="22"/>
        </w:rPr>
      </w:pPr>
      <w:r w:rsidRPr="001A37D1">
        <w:rPr>
          <w:sz w:val="22"/>
        </w:rPr>
        <w:t>Coordinar la preparac</w:t>
      </w:r>
      <w:r w:rsidRPr="00472285">
        <w:rPr>
          <w:sz w:val="22"/>
        </w:rPr>
        <w:t>ión y desarrollo de las sesiones del COMERI;</w:t>
      </w:r>
    </w:p>
    <w:p w:rsidR="00731B6F" w:rsidRPr="00472285" w:rsidRDefault="00731B6F" w:rsidP="00731B6F">
      <w:pPr>
        <w:ind w:right="1094"/>
        <w:jc w:val="both"/>
        <w:rPr>
          <w:sz w:val="22"/>
        </w:rPr>
      </w:pPr>
    </w:p>
    <w:p w:rsidR="00505C77" w:rsidRDefault="00505C77" w:rsidP="00803694">
      <w:pPr>
        <w:numPr>
          <w:ilvl w:val="0"/>
          <w:numId w:val="6"/>
        </w:numPr>
        <w:tabs>
          <w:tab w:val="num" w:pos="2160"/>
          <w:tab w:val="left" w:pos="9923"/>
        </w:tabs>
        <w:ind w:left="1497" w:right="85"/>
        <w:jc w:val="both"/>
        <w:rPr>
          <w:sz w:val="22"/>
        </w:rPr>
      </w:pPr>
      <w:r w:rsidRPr="00472285">
        <w:rPr>
          <w:sz w:val="22"/>
        </w:rPr>
        <w:t>Coordinar la preparación e integración de la documentación para las sesiones del COMERI y remitirlas a sus integrantes cuando menos con tres días hábiles de anticipación para sesiones ordinarias y con un día hábil de anticipación para las sesiones extraordinarias;</w:t>
      </w:r>
    </w:p>
    <w:p w:rsidR="001072F9" w:rsidRDefault="001072F9">
      <w:pPr>
        <w:rPr>
          <w:sz w:val="22"/>
        </w:rPr>
      </w:pPr>
      <w:r>
        <w:rPr>
          <w:sz w:val="22"/>
        </w:rPr>
        <w:br w:type="page"/>
      </w:r>
    </w:p>
    <w:p w:rsidR="002D4CD0" w:rsidRDefault="002D4CD0" w:rsidP="00803694">
      <w:pPr>
        <w:tabs>
          <w:tab w:val="left" w:pos="9923"/>
        </w:tabs>
        <w:ind w:left="1497" w:right="85"/>
        <w:jc w:val="both"/>
        <w:rPr>
          <w:sz w:val="22"/>
        </w:rPr>
      </w:pPr>
    </w:p>
    <w:p w:rsidR="002D4CD0" w:rsidRDefault="00505C77" w:rsidP="00803694">
      <w:pPr>
        <w:numPr>
          <w:ilvl w:val="0"/>
          <w:numId w:val="6"/>
        </w:numPr>
        <w:tabs>
          <w:tab w:val="num" w:pos="2160"/>
        </w:tabs>
        <w:ind w:left="1497" w:right="85"/>
        <w:jc w:val="both"/>
        <w:rPr>
          <w:sz w:val="22"/>
        </w:rPr>
      </w:pPr>
      <w:r w:rsidRPr="00472285">
        <w:rPr>
          <w:sz w:val="22"/>
        </w:rPr>
        <w:t>Proponer al Presidente del COMERI el Orden del Día y la relación de invitados a las sesiones del mismo;</w:t>
      </w:r>
    </w:p>
    <w:p w:rsidR="00803694" w:rsidRPr="00472285" w:rsidRDefault="00803694" w:rsidP="00803694">
      <w:pPr>
        <w:ind w:left="1497" w:right="85"/>
        <w:jc w:val="both"/>
        <w:rPr>
          <w:sz w:val="22"/>
        </w:rPr>
      </w:pPr>
    </w:p>
    <w:p w:rsidR="002D4CD0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Elaborar el Orden del Día de las sesiones del COMERI;</w:t>
      </w:r>
    </w:p>
    <w:p w:rsidR="00731B6F" w:rsidRPr="00472285" w:rsidRDefault="00731B6F" w:rsidP="00731B6F">
      <w:pPr>
        <w:ind w:right="85"/>
        <w:jc w:val="both"/>
        <w:rPr>
          <w:sz w:val="22"/>
        </w:rPr>
      </w:pPr>
    </w:p>
    <w:p w:rsidR="002D4CD0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Elaborar y dar trámite a las convocatorias del Presidente, para la realización de las sesiones del COMERI;</w:t>
      </w:r>
    </w:p>
    <w:p w:rsidR="00731B6F" w:rsidRPr="00472285" w:rsidRDefault="00731B6F" w:rsidP="00731B6F">
      <w:pPr>
        <w:ind w:right="85"/>
        <w:jc w:val="both"/>
        <w:rPr>
          <w:sz w:val="22"/>
        </w:rPr>
      </w:pPr>
    </w:p>
    <w:p w:rsidR="002D4CD0" w:rsidRPr="00472285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 xml:space="preserve">Verificar que exista el quórum necesario para sesionar; </w:t>
      </w:r>
    </w:p>
    <w:p w:rsidR="00731B6F" w:rsidRDefault="00731B6F" w:rsidP="00731B6F">
      <w:pPr>
        <w:ind w:left="1496" w:right="85"/>
        <w:jc w:val="both"/>
        <w:rPr>
          <w:sz w:val="22"/>
        </w:rPr>
      </w:pPr>
    </w:p>
    <w:p w:rsidR="002D4CD0" w:rsidRPr="00472285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Vigilar la correcta elaboración de las actas de cada sesión y disponer que tenga un archivo con el acta que corresponda a cada uno de los integrantes del COMERI;</w:t>
      </w:r>
    </w:p>
    <w:p w:rsidR="00731B6F" w:rsidRDefault="00731B6F" w:rsidP="00731B6F">
      <w:pPr>
        <w:ind w:left="1496" w:right="85"/>
        <w:jc w:val="both"/>
        <w:rPr>
          <w:sz w:val="22"/>
        </w:rPr>
      </w:pPr>
    </w:p>
    <w:p w:rsidR="002D4CD0" w:rsidRPr="00472285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Emitir opinión sobre los asuntos o temas que se traten en las sesiones del COMERI y brindar  asesoría a los integrantes del mismo, para coadyuvar al mejor cumplimiento de sus objetivos;</w:t>
      </w:r>
    </w:p>
    <w:p w:rsidR="00731B6F" w:rsidRDefault="00731B6F" w:rsidP="00731B6F">
      <w:pPr>
        <w:ind w:left="1496" w:right="85"/>
        <w:jc w:val="both"/>
        <w:rPr>
          <w:sz w:val="22"/>
        </w:rPr>
      </w:pPr>
    </w:p>
    <w:p w:rsidR="002D4CD0" w:rsidRPr="00472285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Comunicar al Presidente del COMERI, las irregularidades que se detecten respecto de su funcionamiento;</w:t>
      </w:r>
    </w:p>
    <w:p w:rsidR="00731B6F" w:rsidRDefault="00731B6F" w:rsidP="00731B6F">
      <w:pPr>
        <w:ind w:left="1496" w:right="85"/>
        <w:jc w:val="both"/>
        <w:rPr>
          <w:sz w:val="22"/>
        </w:rPr>
      </w:pPr>
    </w:p>
    <w:p w:rsidR="00105B76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 xml:space="preserve">Coordinar y dar seguimiento a las acciones para la publicación y difusión en la Normateca </w:t>
      </w:r>
      <w:r w:rsidRPr="001A37D1">
        <w:rPr>
          <w:sz w:val="22"/>
        </w:rPr>
        <w:t>Interna, de los proyectos normativos;</w:t>
      </w:r>
    </w:p>
    <w:p w:rsidR="00731B6F" w:rsidRPr="001A37D1" w:rsidRDefault="00731B6F" w:rsidP="00731B6F">
      <w:pPr>
        <w:ind w:right="85"/>
        <w:jc w:val="both"/>
        <w:rPr>
          <w:sz w:val="22"/>
        </w:rPr>
      </w:pPr>
    </w:p>
    <w:p w:rsidR="00105B76" w:rsidRPr="001A37D1" w:rsidRDefault="00105B76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1A37D1">
        <w:rPr>
          <w:sz w:val="22"/>
          <w:szCs w:val="22"/>
        </w:rPr>
        <w:t>Presentar a los miembros del COMERI, el proyecto respectivo, para la aprobación del dictamen que lo autorice y ordene su incorporación en la Normateca Interna;</w:t>
      </w:r>
    </w:p>
    <w:p w:rsidR="00731B6F" w:rsidRDefault="00731B6F" w:rsidP="00731B6F">
      <w:pPr>
        <w:ind w:left="1496" w:right="85"/>
        <w:jc w:val="both"/>
        <w:rPr>
          <w:sz w:val="22"/>
        </w:rPr>
      </w:pPr>
    </w:p>
    <w:p w:rsidR="002D4CD0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Suplir al Presidente en sus ausencias;</w:t>
      </w:r>
    </w:p>
    <w:p w:rsidR="00731B6F" w:rsidRPr="00472285" w:rsidRDefault="00731B6F" w:rsidP="00731B6F">
      <w:pPr>
        <w:ind w:right="85"/>
        <w:jc w:val="both"/>
        <w:rPr>
          <w:sz w:val="22"/>
        </w:rPr>
      </w:pPr>
    </w:p>
    <w:p w:rsidR="002D4CD0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Dar seguimiento a los acuerdos tomados en el seno del COMERI e informar de los avances al P</w:t>
      </w:r>
      <w:r w:rsidR="002D4CD0" w:rsidRPr="00472285">
        <w:rPr>
          <w:sz w:val="22"/>
        </w:rPr>
        <w:t>residente</w:t>
      </w:r>
      <w:r w:rsidR="00E50D73">
        <w:rPr>
          <w:sz w:val="22"/>
        </w:rPr>
        <w:t xml:space="preserve"> y al pleno</w:t>
      </w:r>
      <w:r w:rsidR="002D4CD0" w:rsidRPr="00472285">
        <w:rPr>
          <w:sz w:val="22"/>
        </w:rPr>
        <w:t>, y</w:t>
      </w:r>
    </w:p>
    <w:p w:rsidR="00731B6F" w:rsidRPr="00472285" w:rsidRDefault="00731B6F" w:rsidP="00731B6F">
      <w:pPr>
        <w:ind w:right="85"/>
        <w:jc w:val="both"/>
        <w:rPr>
          <w:sz w:val="22"/>
        </w:rPr>
      </w:pPr>
    </w:p>
    <w:p w:rsidR="00505C77" w:rsidRDefault="00505C77" w:rsidP="00803694">
      <w:pPr>
        <w:numPr>
          <w:ilvl w:val="0"/>
          <w:numId w:val="6"/>
        </w:numPr>
        <w:tabs>
          <w:tab w:val="num" w:pos="2160"/>
        </w:tabs>
        <w:ind w:left="1496" w:right="85"/>
        <w:jc w:val="both"/>
        <w:rPr>
          <w:sz w:val="22"/>
        </w:rPr>
      </w:pPr>
      <w:r w:rsidRPr="00472285">
        <w:rPr>
          <w:sz w:val="22"/>
        </w:rPr>
        <w:t>Las demás que sean necesarias para el debido cumplimiento de sus funciones.</w:t>
      </w:r>
    </w:p>
    <w:p w:rsidR="00731B6F" w:rsidRDefault="00731B6F" w:rsidP="00731B6F">
      <w:pPr>
        <w:pStyle w:val="Prrafodelista"/>
        <w:rPr>
          <w:sz w:val="22"/>
        </w:rPr>
      </w:pPr>
    </w:p>
    <w:p w:rsidR="00731B6F" w:rsidRPr="00472285" w:rsidRDefault="00731B6F" w:rsidP="00731B6F">
      <w:pPr>
        <w:ind w:left="1496" w:right="85"/>
        <w:jc w:val="both"/>
        <w:rPr>
          <w:sz w:val="22"/>
        </w:rPr>
      </w:pPr>
    </w:p>
    <w:p w:rsidR="00505C77" w:rsidRDefault="002D4CD0" w:rsidP="00803694">
      <w:pPr>
        <w:pStyle w:val="Textoindependiente"/>
        <w:widowControl w:val="0"/>
        <w:numPr>
          <w:ilvl w:val="2"/>
          <w:numId w:val="1"/>
        </w:numPr>
        <w:tabs>
          <w:tab w:val="clear" w:pos="2340"/>
          <w:tab w:val="left" w:pos="1418"/>
          <w:tab w:val="num" w:pos="1980"/>
          <w:tab w:val="num" w:pos="2160"/>
        </w:tabs>
        <w:ind w:left="1980"/>
        <w:rPr>
          <w:rFonts w:ascii="Times New Roman" w:hAnsi="Times New Roman"/>
          <w:b/>
          <w:bCs/>
          <w:snapToGrid w:val="0"/>
          <w:lang w:val="it-IT"/>
        </w:rPr>
      </w:pPr>
      <w:r w:rsidRPr="001A37D1">
        <w:rPr>
          <w:rFonts w:ascii="Times New Roman" w:hAnsi="Times New Roman"/>
          <w:b/>
          <w:bCs/>
          <w:snapToGrid w:val="0"/>
          <w:lang w:val="it-IT"/>
        </w:rPr>
        <w:t xml:space="preserve">De los </w:t>
      </w:r>
      <w:r w:rsidR="00505C77" w:rsidRPr="001A37D1">
        <w:rPr>
          <w:rFonts w:ascii="Times New Roman" w:hAnsi="Times New Roman"/>
          <w:b/>
          <w:bCs/>
          <w:snapToGrid w:val="0"/>
          <w:lang w:val="it-IT"/>
        </w:rPr>
        <w:t>Vocales:</w:t>
      </w:r>
    </w:p>
    <w:p w:rsidR="00731B6F" w:rsidRPr="001A37D1" w:rsidRDefault="00731B6F" w:rsidP="00731B6F">
      <w:pPr>
        <w:pStyle w:val="Textoindependiente"/>
        <w:widowControl w:val="0"/>
        <w:tabs>
          <w:tab w:val="left" w:pos="1418"/>
          <w:tab w:val="num" w:pos="2160"/>
        </w:tabs>
        <w:ind w:left="1980"/>
        <w:rPr>
          <w:rFonts w:ascii="Times New Roman" w:hAnsi="Times New Roman"/>
          <w:b/>
          <w:bCs/>
          <w:snapToGrid w:val="0"/>
          <w:lang w:val="it-IT"/>
        </w:rPr>
      </w:pPr>
    </w:p>
    <w:p w:rsidR="008F07BA" w:rsidRDefault="00505C77" w:rsidP="00803694">
      <w:pPr>
        <w:pStyle w:val="Prrafodelista"/>
        <w:numPr>
          <w:ilvl w:val="0"/>
          <w:numId w:val="7"/>
        </w:numPr>
        <w:tabs>
          <w:tab w:val="num" w:pos="2160"/>
        </w:tabs>
        <w:ind w:right="85"/>
        <w:jc w:val="both"/>
        <w:rPr>
          <w:sz w:val="22"/>
        </w:rPr>
      </w:pPr>
      <w:r w:rsidRPr="00472285">
        <w:rPr>
          <w:sz w:val="22"/>
        </w:rPr>
        <w:t>Asistir a las sesiones del COMERI y dar cumplimiento a los compromisos establecidos;</w:t>
      </w:r>
    </w:p>
    <w:p w:rsidR="00731B6F" w:rsidRPr="00472285" w:rsidRDefault="00731B6F" w:rsidP="00731B6F">
      <w:pPr>
        <w:pStyle w:val="Prrafodelista"/>
        <w:ind w:left="1496" w:right="85"/>
        <w:jc w:val="both"/>
        <w:rPr>
          <w:sz w:val="22"/>
        </w:rPr>
      </w:pPr>
    </w:p>
    <w:p w:rsidR="008F07BA" w:rsidRDefault="00505C77" w:rsidP="00803694">
      <w:pPr>
        <w:pStyle w:val="Prrafodelista"/>
        <w:numPr>
          <w:ilvl w:val="0"/>
          <w:numId w:val="7"/>
        </w:numPr>
        <w:tabs>
          <w:tab w:val="num" w:pos="2160"/>
        </w:tabs>
        <w:ind w:right="85"/>
        <w:jc w:val="both"/>
        <w:rPr>
          <w:sz w:val="22"/>
        </w:rPr>
      </w:pPr>
      <w:r w:rsidRPr="00472285">
        <w:rPr>
          <w:sz w:val="22"/>
        </w:rPr>
        <w:t>Someter a consideración del COMERI</w:t>
      </w:r>
      <w:r w:rsidR="008F07BA" w:rsidRPr="00472285">
        <w:rPr>
          <w:sz w:val="22"/>
        </w:rPr>
        <w:t xml:space="preserve">, </w:t>
      </w:r>
      <w:r w:rsidRPr="00472285">
        <w:rPr>
          <w:sz w:val="22"/>
        </w:rPr>
        <w:t>proyectos normativos y programas de trabajo;</w:t>
      </w:r>
    </w:p>
    <w:p w:rsidR="00731B6F" w:rsidRPr="00731B6F" w:rsidRDefault="00731B6F" w:rsidP="00731B6F">
      <w:pPr>
        <w:ind w:right="85"/>
        <w:jc w:val="both"/>
        <w:rPr>
          <w:sz w:val="22"/>
        </w:rPr>
      </w:pPr>
    </w:p>
    <w:p w:rsidR="008F07BA" w:rsidRDefault="00505C77" w:rsidP="00803694">
      <w:pPr>
        <w:pStyle w:val="Prrafodelista"/>
        <w:numPr>
          <w:ilvl w:val="0"/>
          <w:numId w:val="7"/>
        </w:numPr>
        <w:tabs>
          <w:tab w:val="num" w:pos="2160"/>
        </w:tabs>
        <w:ind w:right="85"/>
        <w:jc w:val="both"/>
        <w:rPr>
          <w:sz w:val="22"/>
        </w:rPr>
      </w:pPr>
      <w:r w:rsidRPr="00472285">
        <w:rPr>
          <w:sz w:val="22"/>
        </w:rPr>
        <w:t>Participar en el desahogo de los asuntos que se presenten en las sesiones del COMERI;</w:t>
      </w:r>
    </w:p>
    <w:p w:rsidR="00731B6F" w:rsidRPr="00731B6F" w:rsidRDefault="00731B6F" w:rsidP="00731B6F">
      <w:pPr>
        <w:pStyle w:val="Prrafodelista"/>
        <w:rPr>
          <w:sz w:val="22"/>
        </w:rPr>
      </w:pPr>
    </w:p>
    <w:p w:rsidR="008F07BA" w:rsidRDefault="00505C77" w:rsidP="00803694">
      <w:pPr>
        <w:pStyle w:val="Prrafodelista"/>
        <w:numPr>
          <w:ilvl w:val="0"/>
          <w:numId w:val="7"/>
        </w:numPr>
        <w:tabs>
          <w:tab w:val="num" w:pos="2160"/>
        </w:tabs>
        <w:ind w:right="85"/>
        <w:jc w:val="both"/>
        <w:rPr>
          <w:sz w:val="22"/>
        </w:rPr>
      </w:pPr>
      <w:r w:rsidRPr="00472285">
        <w:rPr>
          <w:sz w:val="22"/>
        </w:rPr>
        <w:t>Emitir su dictamen sobre los proyectos normativos presentados, y</w:t>
      </w:r>
    </w:p>
    <w:p w:rsidR="00803694" w:rsidRPr="00472285" w:rsidRDefault="00803694" w:rsidP="00803694">
      <w:pPr>
        <w:pStyle w:val="Prrafodelista"/>
        <w:ind w:left="1496" w:right="85"/>
        <w:jc w:val="both"/>
        <w:rPr>
          <w:sz w:val="22"/>
        </w:rPr>
      </w:pPr>
    </w:p>
    <w:p w:rsidR="00505C77" w:rsidRPr="00472285" w:rsidRDefault="00505C77" w:rsidP="00803694">
      <w:pPr>
        <w:pStyle w:val="Prrafodelista"/>
        <w:numPr>
          <w:ilvl w:val="0"/>
          <w:numId w:val="7"/>
        </w:numPr>
        <w:tabs>
          <w:tab w:val="num" w:pos="2160"/>
        </w:tabs>
        <w:ind w:right="85"/>
        <w:jc w:val="both"/>
        <w:rPr>
          <w:sz w:val="22"/>
        </w:rPr>
      </w:pPr>
      <w:r w:rsidRPr="00472285">
        <w:rPr>
          <w:sz w:val="22"/>
        </w:rPr>
        <w:t>Las demás que se acuerden en el seno del COMERI.</w:t>
      </w:r>
    </w:p>
    <w:p w:rsidR="008F07BA" w:rsidRDefault="008F07BA" w:rsidP="00803694">
      <w:pPr>
        <w:tabs>
          <w:tab w:val="num" w:pos="2160"/>
        </w:tabs>
        <w:ind w:right="85"/>
        <w:jc w:val="both"/>
        <w:rPr>
          <w:sz w:val="22"/>
        </w:rPr>
      </w:pPr>
    </w:p>
    <w:p w:rsidR="001072F9" w:rsidRDefault="001072F9">
      <w:pPr>
        <w:rPr>
          <w:sz w:val="22"/>
        </w:rPr>
      </w:pPr>
      <w:r>
        <w:rPr>
          <w:sz w:val="22"/>
        </w:rPr>
        <w:br w:type="page"/>
      </w:r>
    </w:p>
    <w:p w:rsidR="008F07BA" w:rsidRPr="001A37D1" w:rsidRDefault="008F07BA" w:rsidP="00803694">
      <w:pPr>
        <w:tabs>
          <w:tab w:val="num" w:pos="2160"/>
        </w:tabs>
        <w:ind w:right="85"/>
        <w:jc w:val="both"/>
        <w:rPr>
          <w:sz w:val="22"/>
        </w:rPr>
      </w:pPr>
    </w:p>
    <w:p w:rsidR="00505C77" w:rsidRPr="00803694" w:rsidRDefault="00505C77" w:rsidP="00803694">
      <w:pPr>
        <w:pStyle w:val="Textoindependiente"/>
        <w:widowControl w:val="0"/>
        <w:numPr>
          <w:ilvl w:val="2"/>
          <w:numId w:val="1"/>
        </w:numPr>
        <w:tabs>
          <w:tab w:val="clear" w:pos="2340"/>
          <w:tab w:val="left" w:pos="1418"/>
          <w:tab w:val="num" w:pos="1980"/>
          <w:tab w:val="num" w:pos="2160"/>
        </w:tabs>
        <w:ind w:left="1980" w:right="85"/>
        <w:rPr>
          <w:rFonts w:ascii="Times New Roman" w:hAnsi="Times New Roman"/>
          <w:b/>
          <w:bCs/>
          <w:strike/>
          <w:snapToGrid w:val="0"/>
          <w:lang w:val="it-IT"/>
        </w:rPr>
      </w:pPr>
      <w:r w:rsidRPr="001A37D1">
        <w:rPr>
          <w:rFonts w:ascii="Times New Roman" w:hAnsi="Times New Roman"/>
          <w:b/>
          <w:bCs/>
          <w:snapToGrid w:val="0"/>
          <w:lang w:val="it-IT"/>
        </w:rPr>
        <w:t>Corresponde al Titular del Área de Auditoría</w:t>
      </w:r>
      <w:r w:rsidRPr="001A37D1">
        <w:rPr>
          <w:rFonts w:ascii="Times New Roman" w:hAnsi="Times New Roman"/>
          <w:szCs w:val="22"/>
          <w:lang w:val="es-MX" w:eastAsia="es-MX"/>
        </w:rPr>
        <w:t xml:space="preserve"> </w:t>
      </w:r>
      <w:r w:rsidRPr="001A37D1">
        <w:rPr>
          <w:rFonts w:ascii="Times New Roman" w:hAnsi="Times New Roman"/>
          <w:b/>
        </w:rPr>
        <w:t>para Desarrollo y Mejora de la Gestión Pública</w:t>
      </w:r>
      <w:r w:rsidRPr="001A37D1">
        <w:rPr>
          <w:rFonts w:ascii="Times New Roman" w:hAnsi="Times New Roman"/>
          <w:b/>
          <w:szCs w:val="22"/>
          <w:lang w:val="es-MX" w:eastAsia="es-MX"/>
        </w:rPr>
        <w:t xml:space="preserve"> del Órgano Interno de Control en la</w:t>
      </w:r>
      <w:r w:rsidR="00767B33" w:rsidRPr="001A37D1">
        <w:rPr>
          <w:rFonts w:ascii="Times New Roman" w:hAnsi="Times New Roman"/>
          <w:b/>
          <w:szCs w:val="22"/>
          <w:lang w:val="es-MX" w:eastAsia="es-MX"/>
        </w:rPr>
        <w:t xml:space="preserve"> </w:t>
      </w:r>
      <w:r w:rsidR="008F07BA" w:rsidRPr="001A37D1">
        <w:rPr>
          <w:rFonts w:ascii="Times New Roman" w:hAnsi="Times New Roman"/>
          <w:b/>
          <w:szCs w:val="22"/>
          <w:lang w:val="es-MX" w:eastAsia="es-MX"/>
        </w:rPr>
        <w:t>Secretaría:</w:t>
      </w:r>
    </w:p>
    <w:p w:rsidR="00803694" w:rsidRPr="001A37D1" w:rsidRDefault="00803694" w:rsidP="00803694">
      <w:pPr>
        <w:pStyle w:val="Textoindependiente"/>
        <w:widowControl w:val="0"/>
        <w:tabs>
          <w:tab w:val="left" w:pos="1418"/>
          <w:tab w:val="num" w:pos="2160"/>
        </w:tabs>
        <w:ind w:left="1980" w:right="85"/>
        <w:rPr>
          <w:rFonts w:ascii="Times New Roman" w:hAnsi="Times New Roman"/>
          <w:b/>
          <w:bCs/>
          <w:strike/>
          <w:snapToGrid w:val="0"/>
          <w:lang w:val="it-IT"/>
        </w:rPr>
      </w:pPr>
    </w:p>
    <w:p w:rsidR="00505C77" w:rsidRDefault="00505C77" w:rsidP="00731B6F">
      <w:pPr>
        <w:pStyle w:val="Prrafodelista"/>
        <w:numPr>
          <w:ilvl w:val="0"/>
          <w:numId w:val="8"/>
        </w:numPr>
        <w:tabs>
          <w:tab w:val="num" w:pos="1134"/>
        </w:tabs>
        <w:ind w:left="1560" w:right="85" w:hanging="426"/>
        <w:jc w:val="both"/>
        <w:rPr>
          <w:sz w:val="22"/>
        </w:rPr>
      </w:pPr>
      <w:r w:rsidRPr="001A37D1">
        <w:rPr>
          <w:sz w:val="22"/>
        </w:rPr>
        <w:t xml:space="preserve">Verificar que los proyectos normativos cumplan con los atributos de calidad regulatoria contenidos en </w:t>
      </w:r>
      <w:smartTag w:uri="urn:schemas-microsoft-com:office:smarttags" w:element="PersonName">
        <w:smartTagPr>
          <w:attr w:name="ProductID" w:val="la Justificaci￳n Regulatoria"/>
        </w:smartTagPr>
        <w:smartTag w:uri="urn:schemas-microsoft-com:office:smarttags" w:element="PersonName">
          <w:smartTagPr>
            <w:attr w:name="ProductID" w:val="la Justificaci￳n"/>
          </w:smartTagPr>
          <w:r w:rsidRPr="001A37D1">
            <w:rPr>
              <w:sz w:val="22"/>
            </w:rPr>
            <w:t>la Justificación</w:t>
          </w:r>
        </w:smartTag>
        <w:r w:rsidRPr="001A37D1">
          <w:rPr>
            <w:sz w:val="22"/>
          </w:rPr>
          <w:t xml:space="preserve"> Regulatoria</w:t>
        </w:r>
      </w:smartTag>
      <w:r w:rsidRPr="001A37D1">
        <w:rPr>
          <w:sz w:val="22"/>
        </w:rPr>
        <w:t xml:space="preserve"> y emitir su opinión favorable o, en su defecto, las recomendaciones que</w:t>
      </w:r>
      <w:r w:rsidR="008F07BA" w:rsidRPr="001A37D1">
        <w:rPr>
          <w:sz w:val="22"/>
        </w:rPr>
        <w:t xml:space="preserve"> considere necesarias, y</w:t>
      </w:r>
    </w:p>
    <w:p w:rsidR="00731B6F" w:rsidRPr="001A37D1" w:rsidRDefault="00731B6F" w:rsidP="00731B6F">
      <w:pPr>
        <w:pStyle w:val="Prrafodelista"/>
        <w:ind w:left="1560" w:right="85" w:hanging="426"/>
        <w:jc w:val="both"/>
        <w:rPr>
          <w:sz w:val="22"/>
        </w:rPr>
      </w:pPr>
    </w:p>
    <w:p w:rsidR="008F07BA" w:rsidRPr="001A37D1" w:rsidRDefault="008F07BA" w:rsidP="00731B6F">
      <w:pPr>
        <w:pStyle w:val="Prrafodelista"/>
        <w:numPr>
          <w:ilvl w:val="0"/>
          <w:numId w:val="8"/>
        </w:numPr>
        <w:tabs>
          <w:tab w:val="num" w:pos="1134"/>
        </w:tabs>
        <w:ind w:left="1560" w:right="85" w:hanging="426"/>
        <w:jc w:val="both"/>
        <w:rPr>
          <w:sz w:val="22"/>
        </w:rPr>
      </w:pPr>
      <w:r w:rsidRPr="001A37D1">
        <w:rPr>
          <w:sz w:val="22"/>
        </w:rPr>
        <w:t>Emitir la opinión  que corresponda para que el proyecto sea dictaminado favorablemente por el COMERI.</w:t>
      </w:r>
    </w:p>
    <w:p w:rsidR="00731B6F" w:rsidRDefault="00731B6F" w:rsidP="00803694">
      <w:pPr>
        <w:tabs>
          <w:tab w:val="num" w:pos="1134"/>
        </w:tabs>
        <w:ind w:left="1134" w:right="85" w:hanging="539"/>
        <w:jc w:val="both"/>
        <w:rPr>
          <w:b/>
          <w:sz w:val="22"/>
        </w:rPr>
      </w:pPr>
    </w:p>
    <w:p w:rsidR="001072F9" w:rsidRDefault="001072F9" w:rsidP="00803694">
      <w:pPr>
        <w:tabs>
          <w:tab w:val="num" w:pos="1134"/>
        </w:tabs>
        <w:ind w:left="1134" w:right="85" w:hanging="539"/>
        <w:jc w:val="both"/>
        <w:rPr>
          <w:b/>
          <w:sz w:val="22"/>
        </w:rPr>
      </w:pPr>
    </w:p>
    <w:p w:rsidR="00731B6F" w:rsidRPr="00472285" w:rsidRDefault="00731B6F" w:rsidP="00803694">
      <w:pPr>
        <w:tabs>
          <w:tab w:val="num" w:pos="1134"/>
        </w:tabs>
        <w:ind w:left="1134" w:right="85" w:hanging="539"/>
        <w:jc w:val="both"/>
        <w:rPr>
          <w:b/>
          <w:sz w:val="22"/>
        </w:rPr>
      </w:pPr>
    </w:p>
    <w:p w:rsidR="00505C77" w:rsidRPr="00D90C1F" w:rsidRDefault="00105B76" w:rsidP="00803694">
      <w:pPr>
        <w:tabs>
          <w:tab w:val="left" w:pos="9923"/>
        </w:tabs>
        <w:ind w:left="1418" w:right="85"/>
        <w:rPr>
          <w:b/>
          <w:szCs w:val="24"/>
          <w:u w:val="single"/>
        </w:rPr>
      </w:pPr>
      <w:r w:rsidRPr="00472285">
        <w:rPr>
          <w:b/>
          <w:szCs w:val="24"/>
        </w:rPr>
        <w:t>POLÍTICAS DE OPERACIÓN</w:t>
      </w:r>
      <w:r w:rsidR="00D90C1F">
        <w:rPr>
          <w:b/>
          <w:szCs w:val="24"/>
        </w:rPr>
        <w:t xml:space="preserve"> DEL COMERI</w:t>
      </w:r>
    </w:p>
    <w:p w:rsidR="00731B6F" w:rsidRPr="00472285" w:rsidRDefault="00731B6F" w:rsidP="00803694">
      <w:pPr>
        <w:tabs>
          <w:tab w:val="left" w:pos="9923"/>
        </w:tabs>
        <w:ind w:left="1418" w:right="85"/>
        <w:rPr>
          <w:b/>
          <w:szCs w:val="24"/>
        </w:rPr>
      </w:pPr>
    </w:p>
    <w:p w:rsidR="00505C77" w:rsidRDefault="008F07BA" w:rsidP="00803694">
      <w:pPr>
        <w:pStyle w:val="Textoindependiente"/>
        <w:widowControl w:val="0"/>
        <w:numPr>
          <w:ilvl w:val="0"/>
          <w:numId w:val="9"/>
        </w:numPr>
        <w:tabs>
          <w:tab w:val="left" w:pos="1418"/>
          <w:tab w:val="num" w:pos="2160"/>
        </w:tabs>
        <w:rPr>
          <w:rFonts w:ascii="Times New Roman" w:hAnsi="Times New Roman"/>
          <w:b/>
          <w:bCs/>
          <w:snapToGrid w:val="0"/>
          <w:lang w:val="it-IT"/>
        </w:rPr>
      </w:pPr>
      <w:r w:rsidRPr="001A37D1">
        <w:rPr>
          <w:rFonts w:ascii="Times New Roman" w:hAnsi="Times New Roman"/>
          <w:b/>
          <w:bCs/>
          <w:snapToGrid w:val="0"/>
          <w:lang w:val="it-IT"/>
        </w:rPr>
        <w:t>De</w:t>
      </w:r>
      <w:r w:rsidR="00505C77" w:rsidRPr="001A37D1">
        <w:rPr>
          <w:rFonts w:ascii="Times New Roman" w:hAnsi="Times New Roman"/>
          <w:b/>
          <w:bCs/>
          <w:snapToGrid w:val="0"/>
          <w:lang w:val="it-IT"/>
        </w:rPr>
        <w:t xml:space="preserve"> las sesiones </w:t>
      </w:r>
      <w:r w:rsidR="00505C77" w:rsidRPr="00472285">
        <w:rPr>
          <w:rFonts w:ascii="Times New Roman" w:hAnsi="Times New Roman"/>
          <w:b/>
          <w:bCs/>
          <w:snapToGrid w:val="0"/>
          <w:lang w:val="it-IT"/>
        </w:rPr>
        <w:t>del COMERI:</w:t>
      </w:r>
    </w:p>
    <w:p w:rsidR="00731B6F" w:rsidRPr="00472285" w:rsidRDefault="00731B6F" w:rsidP="00731B6F">
      <w:pPr>
        <w:pStyle w:val="Textoindependiente"/>
        <w:widowControl w:val="0"/>
        <w:tabs>
          <w:tab w:val="left" w:pos="1418"/>
        </w:tabs>
        <w:ind w:left="2339"/>
        <w:rPr>
          <w:rFonts w:ascii="Times New Roman" w:hAnsi="Times New Roman"/>
          <w:b/>
          <w:bCs/>
          <w:snapToGrid w:val="0"/>
          <w:lang w:val="it-IT"/>
        </w:rPr>
      </w:pPr>
    </w:p>
    <w:p w:rsidR="008F07BA" w:rsidRDefault="00505C77" w:rsidP="00803694">
      <w:pPr>
        <w:pStyle w:val="Prrafodelista"/>
        <w:numPr>
          <w:ilvl w:val="0"/>
          <w:numId w:val="10"/>
        </w:numPr>
        <w:ind w:right="-57"/>
        <w:jc w:val="both"/>
        <w:rPr>
          <w:sz w:val="22"/>
        </w:rPr>
      </w:pPr>
      <w:r w:rsidRPr="00472285">
        <w:rPr>
          <w:sz w:val="22"/>
        </w:rPr>
        <w:t>Las sesiones ordinarias tendrán verificativo de manera trimestral, salvo que no existan asuntos o temas a tratar, en cuyo caso deberá darse aviso oportunamente a los integrantes del COMERI, cuando menos con veinticuatro horas de anticipación a la fecha que se ten</w:t>
      </w:r>
      <w:r w:rsidR="008F07BA" w:rsidRPr="00472285">
        <w:rPr>
          <w:sz w:val="22"/>
        </w:rPr>
        <w:t>ía prevista para su celebración;</w:t>
      </w:r>
    </w:p>
    <w:p w:rsidR="00731B6F" w:rsidRPr="00472285" w:rsidRDefault="00731B6F" w:rsidP="00731B6F">
      <w:pPr>
        <w:pStyle w:val="Prrafodelista"/>
        <w:ind w:left="1854" w:right="-57"/>
        <w:jc w:val="both"/>
        <w:rPr>
          <w:sz w:val="22"/>
        </w:rPr>
      </w:pPr>
    </w:p>
    <w:p w:rsidR="008F07BA" w:rsidRDefault="00505C77" w:rsidP="00803694">
      <w:pPr>
        <w:pStyle w:val="Prrafodelista"/>
        <w:numPr>
          <w:ilvl w:val="0"/>
          <w:numId w:val="10"/>
        </w:numPr>
        <w:ind w:right="-57"/>
        <w:jc w:val="both"/>
        <w:rPr>
          <w:sz w:val="22"/>
        </w:rPr>
      </w:pPr>
      <w:r w:rsidRPr="00472285">
        <w:rPr>
          <w:sz w:val="22"/>
        </w:rPr>
        <w:t>Las sesiones extraordinarias podrán realizarse cuando sea necesario a través de convocatoria ordenada por el Presidente del COMERI;</w:t>
      </w:r>
    </w:p>
    <w:p w:rsidR="00731B6F" w:rsidRPr="00731B6F" w:rsidRDefault="00731B6F" w:rsidP="00731B6F">
      <w:pPr>
        <w:ind w:right="-57"/>
        <w:jc w:val="both"/>
        <w:rPr>
          <w:sz w:val="22"/>
        </w:rPr>
      </w:pPr>
    </w:p>
    <w:p w:rsidR="00105B76" w:rsidRDefault="00505C77" w:rsidP="00803694">
      <w:pPr>
        <w:pStyle w:val="Prrafodelista"/>
        <w:numPr>
          <w:ilvl w:val="0"/>
          <w:numId w:val="10"/>
        </w:numPr>
        <w:ind w:right="-57"/>
        <w:jc w:val="both"/>
        <w:rPr>
          <w:sz w:val="22"/>
        </w:rPr>
      </w:pPr>
      <w:r w:rsidRPr="00472285">
        <w:rPr>
          <w:sz w:val="22"/>
        </w:rPr>
        <w:t>Para llevar a cabo una sesión del COMERI, deberá contar con la asistencia de cuando menos la mitad más uno de los integrantes con derecho a voto, y las decisiones se tomarán por mayoría</w:t>
      </w:r>
      <w:r w:rsidR="00105B76" w:rsidRPr="00472285">
        <w:rPr>
          <w:sz w:val="22"/>
        </w:rPr>
        <w:t xml:space="preserve">. </w:t>
      </w:r>
      <w:r w:rsidRPr="00472285">
        <w:rPr>
          <w:sz w:val="22"/>
        </w:rPr>
        <w:t>En caso de empate, quien preside, tendrá voto de calidad para tomar la determinación correspondiente;</w:t>
      </w:r>
    </w:p>
    <w:p w:rsidR="00731B6F" w:rsidRPr="00731B6F" w:rsidRDefault="00731B6F" w:rsidP="00731B6F">
      <w:pPr>
        <w:ind w:right="-57"/>
        <w:jc w:val="both"/>
        <w:rPr>
          <w:sz w:val="22"/>
        </w:rPr>
      </w:pPr>
    </w:p>
    <w:p w:rsidR="00105B76" w:rsidRDefault="00505C77" w:rsidP="00803694">
      <w:pPr>
        <w:pStyle w:val="Prrafodelista"/>
        <w:numPr>
          <w:ilvl w:val="0"/>
          <w:numId w:val="10"/>
        </w:numPr>
        <w:ind w:right="-57"/>
        <w:jc w:val="both"/>
        <w:rPr>
          <w:sz w:val="22"/>
        </w:rPr>
      </w:pPr>
      <w:r w:rsidRPr="00472285">
        <w:rPr>
          <w:sz w:val="22"/>
        </w:rPr>
        <w:t>En ausencia del Presidente del COMERI o del Presidente Suplente, las sesiones no podrán llevarse a cabo;</w:t>
      </w:r>
    </w:p>
    <w:p w:rsidR="00731B6F" w:rsidRPr="00731B6F" w:rsidRDefault="00731B6F" w:rsidP="00731B6F">
      <w:pPr>
        <w:ind w:right="-57"/>
        <w:jc w:val="both"/>
        <w:rPr>
          <w:sz w:val="22"/>
        </w:rPr>
      </w:pPr>
    </w:p>
    <w:p w:rsidR="00105B76" w:rsidRDefault="00505C77" w:rsidP="00803694">
      <w:pPr>
        <w:pStyle w:val="Prrafodelista"/>
        <w:numPr>
          <w:ilvl w:val="0"/>
          <w:numId w:val="10"/>
        </w:numPr>
        <w:ind w:right="-57"/>
        <w:jc w:val="both"/>
        <w:rPr>
          <w:sz w:val="22"/>
        </w:rPr>
      </w:pPr>
      <w:r w:rsidRPr="00472285">
        <w:rPr>
          <w:sz w:val="22"/>
        </w:rPr>
        <w:t>El Orden del Día, así como los documentos correspondientes de cada sesión, se pondrá a disposición de los integrantes del COMERI, cuando menos con tres días hábiles de anticipación para sesiones ordinarias y con un día hábil de anticipación para las sesiones extraordinarias;</w:t>
      </w:r>
    </w:p>
    <w:p w:rsidR="00731B6F" w:rsidRPr="00731B6F" w:rsidRDefault="00731B6F" w:rsidP="00731B6F">
      <w:pPr>
        <w:ind w:right="-57"/>
        <w:jc w:val="both"/>
        <w:rPr>
          <w:sz w:val="22"/>
        </w:rPr>
      </w:pPr>
    </w:p>
    <w:p w:rsidR="00105B76" w:rsidRDefault="00505C77" w:rsidP="00803694">
      <w:pPr>
        <w:pStyle w:val="Prrafodelista"/>
        <w:numPr>
          <w:ilvl w:val="0"/>
          <w:numId w:val="10"/>
        </w:numPr>
        <w:ind w:right="-57"/>
        <w:jc w:val="both"/>
        <w:rPr>
          <w:sz w:val="22"/>
        </w:rPr>
      </w:pPr>
      <w:r w:rsidRPr="00E50D73">
        <w:rPr>
          <w:sz w:val="22"/>
        </w:rPr>
        <w:t>Invariablemente deberá incluirse en el Orden del Día, un apartado correspondiente al seguimiento de acuerdos emitidos en las sesiones anteriores;</w:t>
      </w:r>
    </w:p>
    <w:p w:rsidR="00731B6F" w:rsidRPr="00731B6F" w:rsidRDefault="00731B6F" w:rsidP="00731B6F">
      <w:pPr>
        <w:ind w:right="-57"/>
        <w:jc w:val="both"/>
        <w:rPr>
          <w:sz w:val="22"/>
        </w:rPr>
      </w:pPr>
    </w:p>
    <w:p w:rsidR="00505C77" w:rsidRDefault="00505C77" w:rsidP="00803694">
      <w:pPr>
        <w:pStyle w:val="Prrafodelista"/>
        <w:numPr>
          <w:ilvl w:val="0"/>
          <w:numId w:val="10"/>
        </w:numPr>
        <w:ind w:right="-57"/>
        <w:jc w:val="both"/>
        <w:rPr>
          <w:sz w:val="22"/>
        </w:rPr>
      </w:pPr>
      <w:r w:rsidRPr="00E50D73">
        <w:rPr>
          <w:sz w:val="22"/>
        </w:rPr>
        <w:t>De cada sesión se levantará un acta que incluya los asuntos o temas relevantes que se hayan tratado y será firmada por todos los que hayan asistido. Se presentará para su aprobación debidamente requisitada en la sesión inmediata posterior.</w:t>
      </w:r>
    </w:p>
    <w:p w:rsidR="00731B6F" w:rsidRPr="00731B6F" w:rsidRDefault="00731B6F" w:rsidP="00731B6F">
      <w:pPr>
        <w:pStyle w:val="Prrafodelista"/>
        <w:rPr>
          <w:sz w:val="22"/>
        </w:rPr>
      </w:pPr>
    </w:p>
    <w:p w:rsidR="001072F9" w:rsidRDefault="001072F9">
      <w:pPr>
        <w:rPr>
          <w:sz w:val="22"/>
        </w:rPr>
      </w:pPr>
      <w:r>
        <w:rPr>
          <w:sz w:val="22"/>
        </w:rPr>
        <w:br w:type="page"/>
      </w:r>
    </w:p>
    <w:p w:rsidR="00731B6F" w:rsidRPr="00E50D73" w:rsidRDefault="00731B6F" w:rsidP="00731B6F">
      <w:pPr>
        <w:pStyle w:val="Prrafodelista"/>
        <w:ind w:left="1854" w:right="-57"/>
        <w:jc w:val="both"/>
        <w:rPr>
          <w:sz w:val="22"/>
        </w:rPr>
      </w:pPr>
    </w:p>
    <w:p w:rsidR="00105B76" w:rsidRDefault="00105B76" w:rsidP="00803694">
      <w:pPr>
        <w:pStyle w:val="Textoindependiente"/>
        <w:widowControl w:val="0"/>
        <w:numPr>
          <w:ilvl w:val="0"/>
          <w:numId w:val="9"/>
        </w:numPr>
        <w:tabs>
          <w:tab w:val="left" w:pos="1418"/>
          <w:tab w:val="num" w:pos="2160"/>
        </w:tabs>
        <w:rPr>
          <w:rFonts w:ascii="Times New Roman" w:hAnsi="Times New Roman"/>
          <w:b/>
          <w:bCs/>
          <w:snapToGrid w:val="0"/>
          <w:lang w:val="it-IT"/>
        </w:rPr>
      </w:pPr>
      <w:r w:rsidRPr="00E50D73">
        <w:rPr>
          <w:rFonts w:ascii="Times New Roman" w:hAnsi="Times New Roman"/>
          <w:b/>
          <w:bCs/>
          <w:snapToGrid w:val="0"/>
          <w:lang w:val="it-IT"/>
        </w:rPr>
        <w:t xml:space="preserve">De </w:t>
      </w:r>
      <w:r w:rsidR="00505C77" w:rsidRPr="00E50D73">
        <w:rPr>
          <w:rFonts w:ascii="Times New Roman" w:hAnsi="Times New Roman"/>
          <w:b/>
          <w:bCs/>
          <w:snapToGrid w:val="0"/>
          <w:lang w:val="it-IT"/>
        </w:rPr>
        <w:t>la presentación de proyectos normativos</w:t>
      </w:r>
    </w:p>
    <w:p w:rsidR="00731B6F" w:rsidRPr="00E50D73" w:rsidRDefault="00731B6F" w:rsidP="00731B6F">
      <w:pPr>
        <w:pStyle w:val="Textoindependiente"/>
        <w:widowControl w:val="0"/>
        <w:tabs>
          <w:tab w:val="left" w:pos="1418"/>
        </w:tabs>
        <w:ind w:left="2339"/>
        <w:rPr>
          <w:rFonts w:ascii="Times New Roman" w:hAnsi="Times New Roman"/>
          <w:b/>
          <w:bCs/>
          <w:snapToGrid w:val="0"/>
          <w:lang w:val="it-IT"/>
        </w:rPr>
      </w:pPr>
    </w:p>
    <w:p w:rsidR="00105B76" w:rsidRPr="00731B6F" w:rsidRDefault="00505C77" w:rsidP="00803694">
      <w:pPr>
        <w:pStyle w:val="Textoindependiente"/>
        <w:widowControl w:val="0"/>
        <w:numPr>
          <w:ilvl w:val="0"/>
          <w:numId w:val="11"/>
        </w:numPr>
        <w:tabs>
          <w:tab w:val="left" w:pos="1418"/>
          <w:tab w:val="num" w:pos="2160"/>
        </w:tabs>
        <w:ind w:left="1843" w:hanging="283"/>
        <w:rPr>
          <w:rFonts w:ascii="Times New Roman" w:hAnsi="Times New Roman"/>
          <w:b/>
          <w:bCs/>
          <w:snapToGrid w:val="0"/>
          <w:lang w:val="it-IT"/>
        </w:rPr>
      </w:pPr>
      <w:r w:rsidRPr="00472285">
        <w:rPr>
          <w:rFonts w:ascii="Times New Roman" w:hAnsi="Times New Roman"/>
          <w:lang w:val="es-MX"/>
        </w:rPr>
        <w:t xml:space="preserve">En la elaboración de </w:t>
      </w:r>
      <w:r w:rsidR="00767B33" w:rsidRPr="00472285">
        <w:rPr>
          <w:rFonts w:ascii="Times New Roman" w:hAnsi="Times New Roman"/>
          <w:lang w:val="es-MX"/>
        </w:rPr>
        <w:t xml:space="preserve">disposiciones internas </w:t>
      </w:r>
      <w:r w:rsidRPr="00472285">
        <w:rPr>
          <w:rFonts w:ascii="Times New Roman" w:hAnsi="Times New Roman"/>
          <w:lang w:val="es-MX"/>
        </w:rPr>
        <w:t>se deberá utilizar un lenguaje claro, con palabras y frases simples, de sencilla comprensión, evitando escribir oraciones y párrafos extensos, citar textos en forma reiterada a lo largo del documento, así como hacer cita textual y transcripciones de numerales, oraciones o párrafos que formen parte de otras disposiciones norm</w:t>
      </w:r>
      <w:r w:rsidR="00105B76" w:rsidRPr="00472285">
        <w:rPr>
          <w:rFonts w:ascii="Times New Roman" w:hAnsi="Times New Roman"/>
          <w:lang w:val="es-MX"/>
        </w:rPr>
        <w:t>ativas aplicables al mismo tema;</w:t>
      </w:r>
    </w:p>
    <w:p w:rsidR="00731B6F" w:rsidRPr="00472285" w:rsidRDefault="00731B6F" w:rsidP="00731B6F">
      <w:pPr>
        <w:pStyle w:val="Textoindependiente"/>
        <w:widowControl w:val="0"/>
        <w:tabs>
          <w:tab w:val="left" w:pos="1418"/>
        </w:tabs>
        <w:ind w:left="1843"/>
        <w:rPr>
          <w:rFonts w:ascii="Times New Roman" w:hAnsi="Times New Roman"/>
          <w:b/>
          <w:bCs/>
          <w:snapToGrid w:val="0"/>
          <w:lang w:val="it-IT"/>
        </w:rPr>
      </w:pPr>
    </w:p>
    <w:p w:rsidR="00105B76" w:rsidRPr="00731B6F" w:rsidRDefault="00505C77" w:rsidP="00803694">
      <w:pPr>
        <w:pStyle w:val="Textoindependiente"/>
        <w:widowControl w:val="0"/>
        <w:numPr>
          <w:ilvl w:val="0"/>
          <w:numId w:val="11"/>
        </w:numPr>
        <w:tabs>
          <w:tab w:val="left" w:pos="1418"/>
          <w:tab w:val="num" w:pos="2160"/>
        </w:tabs>
        <w:ind w:left="1843" w:hanging="283"/>
        <w:rPr>
          <w:rFonts w:ascii="Times New Roman" w:hAnsi="Times New Roman"/>
          <w:b/>
          <w:bCs/>
          <w:snapToGrid w:val="0"/>
          <w:lang w:val="it-IT"/>
        </w:rPr>
      </w:pPr>
      <w:r w:rsidRPr="00472285">
        <w:rPr>
          <w:rFonts w:ascii="Times New Roman" w:hAnsi="Times New Roman"/>
          <w:lang w:val="es-MX"/>
        </w:rPr>
        <w:t>El COMERI hará públicos los anteproyectos de disposiciones internas y sus justificaciones regulatorias, así como los dictámenes que éste emita, a través de la Normateca Interna de la Secretaría;</w:t>
      </w:r>
    </w:p>
    <w:p w:rsidR="00731B6F" w:rsidRPr="00472285" w:rsidRDefault="00731B6F" w:rsidP="00731B6F">
      <w:pPr>
        <w:pStyle w:val="Textoindependiente"/>
        <w:widowControl w:val="0"/>
        <w:tabs>
          <w:tab w:val="left" w:pos="1418"/>
        </w:tabs>
        <w:rPr>
          <w:rFonts w:ascii="Times New Roman" w:hAnsi="Times New Roman"/>
          <w:b/>
          <w:bCs/>
          <w:snapToGrid w:val="0"/>
          <w:lang w:val="it-IT"/>
        </w:rPr>
      </w:pPr>
    </w:p>
    <w:p w:rsidR="00105B76" w:rsidRPr="00472285" w:rsidRDefault="00505C77" w:rsidP="00803694">
      <w:pPr>
        <w:pStyle w:val="Textoindependiente"/>
        <w:widowControl w:val="0"/>
        <w:numPr>
          <w:ilvl w:val="0"/>
          <w:numId w:val="11"/>
        </w:numPr>
        <w:tabs>
          <w:tab w:val="left" w:pos="1418"/>
          <w:tab w:val="num" w:pos="2160"/>
        </w:tabs>
        <w:ind w:left="1843" w:hanging="283"/>
        <w:rPr>
          <w:rFonts w:ascii="Times New Roman" w:hAnsi="Times New Roman"/>
          <w:b/>
          <w:bCs/>
          <w:snapToGrid w:val="0"/>
          <w:lang w:val="it-IT"/>
        </w:rPr>
      </w:pPr>
      <w:r w:rsidRPr="00472285">
        <w:rPr>
          <w:rFonts w:ascii="Times New Roman" w:hAnsi="Times New Roman"/>
          <w:lang w:val="es-MX"/>
        </w:rPr>
        <w:t>Se deberán usar consistentemente los mismos términos a lo largo del documento, a fin de evitar confusiones en su interpretación;</w:t>
      </w:r>
    </w:p>
    <w:p w:rsidR="00731B6F" w:rsidRPr="00731B6F" w:rsidRDefault="00731B6F" w:rsidP="00731B6F">
      <w:pPr>
        <w:pStyle w:val="Textoindependiente"/>
        <w:widowControl w:val="0"/>
        <w:tabs>
          <w:tab w:val="left" w:pos="1418"/>
        </w:tabs>
        <w:ind w:left="1843"/>
        <w:rPr>
          <w:rFonts w:ascii="Times New Roman" w:hAnsi="Times New Roman"/>
          <w:b/>
          <w:bCs/>
          <w:snapToGrid w:val="0"/>
          <w:lang w:val="it-IT"/>
        </w:rPr>
      </w:pPr>
    </w:p>
    <w:p w:rsidR="00105B76" w:rsidRPr="00731B6F" w:rsidRDefault="00505C77" w:rsidP="00803694">
      <w:pPr>
        <w:pStyle w:val="Textoindependiente"/>
        <w:widowControl w:val="0"/>
        <w:numPr>
          <w:ilvl w:val="0"/>
          <w:numId w:val="11"/>
        </w:numPr>
        <w:tabs>
          <w:tab w:val="left" w:pos="1418"/>
          <w:tab w:val="num" w:pos="2160"/>
        </w:tabs>
        <w:ind w:left="1843" w:hanging="283"/>
        <w:rPr>
          <w:rFonts w:ascii="Times New Roman" w:hAnsi="Times New Roman"/>
          <w:b/>
          <w:bCs/>
          <w:snapToGrid w:val="0"/>
          <w:lang w:val="it-IT"/>
        </w:rPr>
      </w:pPr>
      <w:r w:rsidRPr="00472285">
        <w:rPr>
          <w:rFonts w:ascii="Times New Roman" w:hAnsi="Times New Roman"/>
          <w:lang w:val="es-MX"/>
        </w:rPr>
        <w:t xml:space="preserve">Ser consciente de las cargas administrativas que impone un documento, considerar que cumplirlo no debe implicar para los servidores públicos </w:t>
      </w:r>
      <w:r w:rsidRPr="00472285">
        <w:rPr>
          <w:rFonts w:ascii="Times New Roman" w:hAnsi="Times New Roman"/>
          <w:szCs w:val="22"/>
          <w:lang w:val="es-MX" w:eastAsia="es-MX"/>
        </w:rPr>
        <w:t>invertir tiempo sustantivo a simples labores administrativas;</w:t>
      </w:r>
    </w:p>
    <w:p w:rsidR="00731B6F" w:rsidRPr="00472285" w:rsidRDefault="00731B6F" w:rsidP="00731B6F">
      <w:pPr>
        <w:pStyle w:val="Textoindependiente"/>
        <w:widowControl w:val="0"/>
        <w:tabs>
          <w:tab w:val="left" w:pos="1418"/>
        </w:tabs>
        <w:ind w:left="1843"/>
        <w:rPr>
          <w:rFonts w:ascii="Times New Roman" w:hAnsi="Times New Roman"/>
          <w:b/>
          <w:bCs/>
          <w:snapToGrid w:val="0"/>
          <w:lang w:val="it-IT"/>
        </w:rPr>
      </w:pPr>
    </w:p>
    <w:p w:rsidR="00105B76" w:rsidRPr="00731B6F" w:rsidRDefault="00505C77" w:rsidP="00803694">
      <w:pPr>
        <w:pStyle w:val="Textoindependiente"/>
        <w:widowControl w:val="0"/>
        <w:numPr>
          <w:ilvl w:val="0"/>
          <w:numId w:val="11"/>
        </w:numPr>
        <w:tabs>
          <w:tab w:val="left" w:pos="1418"/>
          <w:tab w:val="num" w:pos="2160"/>
        </w:tabs>
        <w:ind w:left="1843" w:hanging="283"/>
        <w:rPr>
          <w:rFonts w:ascii="Times New Roman" w:hAnsi="Times New Roman"/>
          <w:b/>
          <w:bCs/>
          <w:snapToGrid w:val="0"/>
          <w:lang w:val="it-IT"/>
        </w:rPr>
      </w:pPr>
      <w:r w:rsidRPr="00472285">
        <w:rPr>
          <w:rFonts w:ascii="Times New Roman" w:hAnsi="Times New Roman"/>
          <w:lang w:val="es-MX"/>
        </w:rPr>
        <w:t>Los anteproyectos deberán difundirse para opinión en el portal de Internet del COMERI, por un mínimo de cinco días hábiles;</w:t>
      </w:r>
    </w:p>
    <w:p w:rsidR="00731B6F" w:rsidRPr="00472285" w:rsidRDefault="00731B6F" w:rsidP="00731B6F">
      <w:pPr>
        <w:pStyle w:val="Textoindependiente"/>
        <w:widowControl w:val="0"/>
        <w:tabs>
          <w:tab w:val="left" w:pos="1418"/>
        </w:tabs>
        <w:rPr>
          <w:rFonts w:ascii="Times New Roman" w:hAnsi="Times New Roman"/>
          <w:b/>
          <w:bCs/>
          <w:snapToGrid w:val="0"/>
          <w:lang w:val="it-IT"/>
        </w:rPr>
      </w:pPr>
    </w:p>
    <w:p w:rsidR="00767B33" w:rsidRPr="00731B6F" w:rsidRDefault="00505C77" w:rsidP="00803694">
      <w:pPr>
        <w:pStyle w:val="Textoindependiente"/>
        <w:widowControl w:val="0"/>
        <w:numPr>
          <w:ilvl w:val="0"/>
          <w:numId w:val="11"/>
        </w:numPr>
        <w:tabs>
          <w:tab w:val="left" w:pos="1418"/>
          <w:tab w:val="num" w:pos="2160"/>
        </w:tabs>
        <w:ind w:left="1843" w:hanging="283"/>
        <w:rPr>
          <w:rFonts w:ascii="Times New Roman" w:hAnsi="Times New Roman"/>
          <w:b/>
          <w:bCs/>
          <w:snapToGrid w:val="0"/>
          <w:lang w:val="it-IT"/>
        </w:rPr>
      </w:pPr>
      <w:r w:rsidRPr="00472285">
        <w:rPr>
          <w:rFonts w:ascii="Times New Roman" w:hAnsi="Times New Roman"/>
          <w:lang w:val="es-MX"/>
        </w:rPr>
        <w:t xml:space="preserve">La Dirección General de Administración llevará el registro de las disposiciones internas a que se refiere el Acuerdo y administrará su actualización en la Normateca Interna de la Secretaría. </w:t>
      </w:r>
    </w:p>
    <w:p w:rsidR="00731B6F" w:rsidRPr="00472285" w:rsidRDefault="00731B6F" w:rsidP="00731B6F">
      <w:pPr>
        <w:pStyle w:val="Textoindependiente"/>
        <w:widowControl w:val="0"/>
        <w:tabs>
          <w:tab w:val="left" w:pos="1418"/>
        </w:tabs>
        <w:rPr>
          <w:rFonts w:ascii="Times New Roman" w:hAnsi="Times New Roman"/>
          <w:b/>
          <w:bCs/>
          <w:snapToGrid w:val="0"/>
          <w:lang w:val="it-IT"/>
        </w:rPr>
      </w:pPr>
    </w:p>
    <w:p w:rsidR="00767B33" w:rsidRPr="001A37D1" w:rsidRDefault="00767B33" w:rsidP="00803694">
      <w:pPr>
        <w:pStyle w:val="Textoindependiente"/>
        <w:widowControl w:val="0"/>
        <w:numPr>
          <w:ilvl w:val="0"/>
          <w:numId w:val="11"/>
        </w:numPr>
        <w:tabs>
          <w:tab w:val="left" w:pos="1418"/>
          <w:tab w:val="num" w:pos="2160"/>
        </w:tabs>
        <w:ind w:left="1843" w:hanging="283"/>
        <w:rPr>
          <w:rFonts w:ascii="Times New Roman" w:hAnsi="Times New Roman"/>
          <w:b/>
          <w:bCs/>
          <w:snapToGrid w:val="0"/>
          <w:lang w:val="it-IT"/>
        </w:rPr>
      </w:pPr>
      <w:r w:rsidRPr="001A37D1">
        <w:rPr>
          <w:rFonts w:ascii="Times New Roman" w:hAnsi="Times New Roman"/>
        </w:rPr>
        <w:t>Los proyectos deberán reunir al menos:</w:t>
      </w:r>
    </w:p>
    <w:p w:rsidR="00767B33" w:rsidRPr="001A37D1" w:rsidRDefault="00767B33" w:rsidP="00803694">
      <w:pPr>
        <w:pStyle w:val="Default"/>
        <w:ind w:left="1134"/>
        <w:jc w:val="both"/>
        <w:rPr>
          <w:rFonts w:ascii="Times New Roman" w:hAnsi="Times New Roman" w:cs="Times New Roman"/>
          <w:sz w:val="22"/>
          <w:szCs w:val="22"/>
        </w:rPr>
      </w:pPr>
    </w:p>
    <w:p w:rsidR="00767B33" w:rsidRPr="001A37D1" w:rsidRDefault="00767B33" w:rsidP="00803694">
      <w:pPr>
        <w:pStyle w:val="Default"/>
        <w:numPr>
          <w:ilvl w:val="0"/>
          <w:numId w:val="2"/>
        </w:numPr>
        <w:ind w:left="2203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color w:val="auto"/>
          <w:sz w:val="22"/>
          <w:szCs w:val="22"/>
        </w:rPr>
        <w:t>Argumentos jurídicos, en la Justificación Regulatoria, y</w:t>
      </w:r>
    </w:p>
    <w:p w:rsidR="00767B33" w:rsidRPr="001A37D1" w:rsidRDefault="00767B33" w:rsidP="00803694">
      <w:pPr>
        <w:pStyle w:val="Default"/>
        <w:ind w:left="2203"/>
        <w:jc w:val="both"/>
        <w:rPr>
          <w:rFonts w:ascii="Times New Roman" w:hAnsi="Times New Roman" w:cs="Times New Roman"/>
          <w:sz w:val="22"/>
          <w:szCs w:val="22"/>
        </w:rPr>
      </w:pPr>
    </w:p>
    <w:p w:rsidR="00767B33" w:rsidRPr="001A37D1" w:rsidRDefault="00767B33" w:rsidP="00803694">
      <w:pPr>
        <w:pStyle w:val="Default"/>
        <w:numPr>
          <w:ilvl w:val="0"/>
          <w:numId w:val="2"/>
        </w:numPr>
        <w:ind w:left="2203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color w:val="auto"/>
          <w:sz w:val="22"/>
          <w:szCs w:val="22"/>
        </w:rPr>
        <w:t>Razonamientos o</w:t>
      </w:r>
      <w:r w:rsidRPr="001A37D1">
        <w:rPr>
          <w:rFonts w:ascii="Times New Roman" w:hAnsi="Times New Roman" w:cs="Times New Roman"/>
          <w:sz w:val="22"/>
          <w:szCs w:val="22"/>
        </w:rPr>
        <w:t xml:space="preserve"> </w:t>
      </w:r>
      <w:r w:rsidRPr="001A37D1">
        <w:rPr>
          <w:rFonts w:ascii="Times New Roman" w:hAnsi="Times New Roman" w:cs="Times New Roman"/>
          <w:color w:val="auto"/>
          <w:sz w:val="22"/>
          <w:szCs w:val="22"/>
        </w:rPr>
        <w:t>consideraciones que motivan la emisión, modificación, derogación o dejar sin efecto</w:t>
      </w:r>
      <w:r w:rsidRPr="001A37D1">
        <w:rPr>
          <w:rFonts w:ascii="Times New Roman" w:hAnsi="Times New Roman" w:cs="Times New Roman"/>
          <w:sz w:val="22"/>
          <w:szCs w:val="22"/>
        </w:rPr>
        <w:t xml:space="preserve"> las </w:t>
      </w:r>
      <w:r w:rsidRPr="001A37D1">
        <w:rPr>
          <w:rFonts w:ascii="Times New Roman" w:hAnsi="Times New Roman" w:cs="Times New Roman"/>
          <w:color w:val="auto"/>
          <w:sz w:val="22"/>
          <w:szCs w:val="22"/>
        </w:rPr>
        <w:t xml:space="preserve">disposiciones mediante la </w:t>
      </w:r>
      <w:r w:rsidRPr="001A37D1">
        <w:rPr>
          <w:rFonts w:ascii="Times New Roman" w:hAnsi="Times New Roman" w:cs="Times New Roman"/>
          <w:sz w:val="22"/>
          <w:szCs w:val="22"/>
        </w:rPr>
        <w:t>Justificación Regulatoria.</w:t>
      </w:r>
    </w:p>
    <w:p w:rsidR="00767B33" w:rsidRPr="001A37D1" w:rsidRDefault="00767B33" w:rsidP="00803694">
      <w:pPr>
        <w:pStyle w:val="Default"/>
        <w:ind w:left="1134"/>
        <w:jc w:val="both"/>
        <w:rPr>
          <w:rFonts w:ascii="Times New Roman" w:hAnsi="Times New Roman" w:cs="Times New Roman"/>
          <w:sz w:val="22"/>
          <w:szCs w:val="22"/>
        </w:rPr>
      </w:pPr>
    </w:p>
    <w:p w:rsidR="00767B33" w:rsidRPr="001A37D1" w:rsidRDefault="00767B33" w:rsidP="00803694">
      <w:pPr>
        <w:pStyle w:val="Default"/>
        <w:numPr>
          <w:ilvl w:val="0"/>
          <w:numId w:val="12"/>
        </w:numPr>
        <w:ind w:left="1843" w:hanging="283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sz w:val="22"/>
          <w:szCs w:val="22"/>
        </w:rPr>
        <w:t xml:space="preserve">Los proyectos de nuevas disposiciones deberán cumplir, cuando menos, con los siguientes requisitos: </w:t>
      </w:r>
    </w:p>
    <w:p w:rsidR="00767B33" w:rsidRPr="001A37D1" w:rsidRDefault="00767B33" w:rsidP="00803694">
      <w:pPr>
        <w:pStyle w:val="Default"/>
        <w:ind w:left="1134"/>
        <w:jc w:val="both"/>
        <w:rPr>
          <w:rFonts w:ascii="Times New Roman" w:hAnsi="Times New Roman" w:cs="Times New Roman"/>
          <w:sz w:val="22"/>
          <w:szCs w:val="22"/>
        </w:rPr>
      </w:pPr>
    </w:p>
    <w:p w:rsidR="00767B33" w:rsidRPr="001A37D1" w:rsidRDefault="00767B33" w:rsidP="00803694">
      <w:pPr>
        <w:pStyle w:val="Default"/>
        <w:numPr>
          <w:ilvl w:val="0"/>
          <w:numId w:val="3"/>
        </w:numPr>
        <w:ind w:left="2203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sz w:val="22"/>
          <w:szCs w:val="22"/>
        </w:rPr>
        <w:t>Que el ámbito de aplicación de la disposición sea institucional;</w:t>
      </w:r>
    </w:p>
    <w:p w:rsidR="00767B33" w:rsidRPr="001A37D1" w:rsidRDefault="00767B33" w:rsidP="00803694">
      <w:pPr>
        <w:pStyle w:val="Default"/>
        <w:ind w:left="2203"/>
        <w:jc w:val="both"/>
        <w:rPr>
          <w:rFonts w:ascii="Times New Roman" w:hAnsi="Times New Roman" w:cs="Times New Roman"/>
          <w:sz w:val="22"/>
          <w:szCs w:val="22"/>
        </w:rPr>
      </w:pPr>
    </w:p>
    <w:p w:rsidR="00767B33" w:rsidRPr="001A37D1" w:rsidRDefault="00767B33" w:rsidP="00803694">
      <w:pPr>
        <w:pStyle w:val="Default"/>
        <w:numPr>
          <w:ilvl w:val="0"/>
          <w:numId w:val="3"/>
        </w:numPr>
        <w:ind w:left="2203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sz w:val="22"/>
          <w:szCs w:val="22"/>
        </w:rPr>
        <w:t>Haber sido suscritos por emisor facultado, y</w:t>
      </w:r>
    </w:p>
    <w:p w:rsidR="00767B33" w:rsidRPr="001A37D1" w:rsidRDefault="00767B33" w:rsidP="00803694">
      <w:pPr>
        <w:pStyle w:val="Default"/>
        <w:ind w:left="2203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sz w:val="22"/>
          <w:szCs w:val="22"/>
        </w:rPr>
        <w:t xml:space="preserve"> </w:t>
      </w:r>
    </w:p>
    <w:p w:rsidR="00767B33" w:rsidRPr="001A37D1" w:rsidRDefault="00767B33" w:rsidP="00803694">
      <w:pPr>
        <w:pStyle w:val="Default"/>
        <w:numPr>
          <w:ilvl w:val="0"/>
          <w:numId w:val="3"/>
        </w:numPr>
        <w:ind w:left="2203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sz w:val="22"/>
          <w:szCs w:val="22"/>
        </w:rPr>
        <w:t xml:space="preserve">Contar con la opinión favorable del Titular del Órgano Interno de Control. </w:t>
      </w:r>
    </w:p>
    <w:p w:rsidR="00767B33" w:rsidRPr="001A37D1" w:rsidRDefault="00767B33" w:rsidP="00803694">
      <w:pPr>
        <w:pStyle w:val="Default"/>
        <w:ind w:left="2203"/>
        <w:rPr>
          <w:rFonts w:ascii="Times New Roman" w:hAnsi="Times New Roman" w:cs="Times New Roman"/>
          <w:sz w:val="22"/>
          <w:szCs w:val="22"/>
        </w:rPr>
      </w:pPr>
    </w:p>
    <w:p w:rsidR="001072F9" w:rsidRDefault="001072F9">
      <w:pPr>
        <w:rPr>
          <w:sz w:val="22"/>
          <w:szCs w:val="22"/>
        </w:rPr>
      </w:pPr>
      <w:r>
        <w:rPr>
          <w:szCs w:val="22"/>
        </w:rPr>
        <w:br w:type="page"/>
      </w:r>
    </w:p>
    <w:p w:rsidR="00472285" w:rsidRPr="001A37D1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993"/>
        <w:jc w:val="center"/>
        <w:rPr>
          <w:rFonts w:ascii="Times New Roman" w:hAnsi="Times New Roman"/>
          <w:szCs w:val="22"/>
          <w:lang w:val="es-MX"/>
        </w:rPr>
      </w:pPr>
    </w:p>
    <w:p w:rsidR="00472285" w:rsidRPr="001A37D1" w:rsidRDefault="00472285" w:rsidP="001072F9">
      <w:pPr>
        <w:pStyle w:val="Textoindependiente"/>
        <w:widowControl w:val="0"/>
        <w:tabs>
          <w:tab w:val="left" w:pos="1418"/>
          <w:tab w:val="num" w:pos="2160"/>
        </w:tabs>
        <w:ind w:left="993"/>
        <w:rPr>
          <w:rFonts w:ascii="Times New Roman" w:hAnsi="Times New Roman"/>
          <w:szCs w:val="22"/>
          <w:lang w:val="es-MX"/>
        </w:rPr>
      </w:pPr>
    </w:p>
    <w:p w:rsidR="00105B76" w:rsidRPr="00731B6F" w:rsidRDefault="00105B76" w:rsidP="001072F9">
      <w:pPr>
        <w:pStyle w:val="Textoindependiente"/>
        <w:widowControl w:val="0"/>
        <w:tabs>
          <w:tab w:val="left" w:pos="1418"/>
          <w:tab w:val="num" w:pos="2160"/>
        </w:tabs>
        <w:ind w:left="993"/>
        <w:jc w:val="center"/>
        <w:rPr>
          <w:rFonts w:ascii="Times New Roman" w:hAnsi="Times New Roman"/>
          <w:b/>
          <w:szCs w:val="22"/>
          <w:lang w:val="es-MX"/>
        </w:rPr>
      </w:pPr>
      <w:r w:rsidRPr="00731B6F">
        <w:rPr>
          <w:rFonts w:ascii="Times New Roman" w:hAnsi="Times New Roman"/>
          <w:b/>
          <w:szCs w:val="22"/>
          <w:lang w:val="es-MX"/>
        </w:rPr>
        <w:t>DISPOSICIONES COMPLEMENTARIAS</w:t>
      </w:r>
    </w:p>
    <w:p w:rsidR="00472285" w:rsidRPr="001A37D1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993"/>
        <w:jc w:val="center"/>
        <w:rPr>
          <w:rFonts w:ascii="Times New Roman" w:hAnsi="Times New Roman"/>
          <w:szCs w:val="22"/>
          <w:lang w:val="es-MX"/>
        </w:rPr>
      </w:pPr>
    </w:p>
    <w:p w:rsidR="00105B76" w:rsidRPr="001A37D1" w:rsidRDefault="00105B76" w:rsidP="00803694">
      <w:pPr>
        <w:autoSpaceDE w:val="0"/>
        <w:autoSpaceDN w:val="0"/>
        <w:adjustRightInd w:val="0"/>
        <w:ind w:left="1134"/>
        <w:jc w:val="both"/>
        <w:rPr>
          <w:sz w:val="22"/>
          <w:szCs w:val="22"/>
        </w:rPr>
      </w:pPr>
      <w:r w:rsidRPr="001A37D1">
        <w:rPr>
          <w:sz w:val="22"/>
          <w:szCs w:val="22"/>
        </w:rPr>
        <w:t>El titular de la unidad administrativa que corresponda, será responsable de planear y programar las modificaciones normativas que requerirá su área, con el fin de que el COMERI dictamine y en su oportunidad se realice la publicación en la Normateca Interna</w:t>
      </w:r>
      <w:r w:rsidR="00767B33" w:rsidRPr="001A37D1">
        <w:rPr>
          <w:sz w:val="22"/>
          <w:szCs w:val="22"/>
        </w:rPr>
        <w:t>;</w:t>
      </w:r>
    </w:p>
    <w:p w:rsidR="00105B76" w:rsidRPr="001A37D1" w:rsidRDefault="00105B76" w:rsidP="00803694">
      <w:pPr>
        <w:autoSpaceDE w:val="0"/>
        <w:autoSpaceDN w:val="0"/>
        <w:adjustRightInd w:val="0"/>
        <w:ind w:left="1134"/>
        <w:jc w:val="both"/>
        <w:rPr>
          <w:sz w:val="22"/>
          <w:szCs w:val="22"/>
        </w:rPr>
      </w:pPr>
    </w:p>
    <w:p w:rsidR="00767B33" w:rsidRPr="00472285" w:rsidRDefault="00767B33" w:rsidP="00803694">
      <w:pPr>
        <w:pStyle w:val="Default"/>
        <w:ind w:left="1134"/>
        <w:jc w:val="both"/>
        <w:rPr>
          <w:rFonts w:ascii="Times New Roman" w:hAnsi="Times New Roman" w:cs="Times New Roman"/>
          <w:sz w:val="22"/>
          <w:szCs w:val="22"/>
        </w:rPr>
      </w:pPr>
      <w:r w:rsidRPr="001A37D1">
        <w:rPr>
          <w:rFonts w:ascii="Times New Roman" w:hAnsi="Times New Roman" w:cs="Times New Roman"/>
          <w:sz w:val="22"/>
          <w:szCs w:val="22"/>
        </w:rPr>
        <w:t>No se someterán a la aprobación del COMERI y no se requerirá el formato de justificación Regulatoria, los</w:t>
      </w:r>
      <w:r w:rsidRPr="001A37D1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1A37D1">
        <w:rPr>
          <w:rFonts w:ascii="Times New Roman" w:hAnsi="Times New Roman" w:cs="Times New Roman"/>
          <w:sz w:val="22"/>
          <w:szCs w:val="22"/>
        </w:rPr>
        <w:t>documentos informativos que requieran su incorporación en la Normateca Interna para efectos de publicación y conocimiento de la comunidad institucional.</w:t>
      </w:r>
    </w:p>
    <w:p w:rsidR="00472285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1134"/>
        <w:jc w:val="center"/>
        <w:rPr>
          <w:rFonts w:ascii="Times New Roman" w:hAnsi="Times New Roman"/>
          <w:b/>
          <w:bCs/>
          <w:snapToGrid w:val="0"/>
          <w:szCs w:val="22"/>
          <w:lang w:val="es-MX"/>
        </w:rPr>
      </w:pPr>
    </w:p>
    <w:p w:rsidR="00472285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1134"/>
        <w:jc w:val="center"/>
        <w:rPr>
          <w:rFonts w:ascii="Times New Roman" w:hAnsi="Times New Roman"/>
          <w:b/>
          <w:bCs/>
          <w:snapToGrid w:val="0"/>
          <w:szCs w:val="22"/>
          <w:lang w:val="es-MX"/>
        </w:rPr>
      </w:pPr>
    </w:p>
    <w:p w:rsidR="00472285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1134"/>
        <w:jc w:val="center"/>
        <w:rPr>
          <w:rFonts w:ascii="Times New Roman" w:hAnsi="Times New Roman"/>
          <w:b/>
          <w:bCs/>
          <w:snapToGrid w:val="0"/>
          <w:szCs w:val="22"/>
          <w:lang w:val="es-MX"/>
        </w:rPr>
      </w:pPr>
    </w:p>
    <w:p w:rsidR="00472285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1134"/>
        <w:jc w:val="center"/>
        <w:rPr>
          <w:rFonts w:ascii="Times New Roman" w:hAnsi="Times New Roman"/>
          <w:b/>
          <w:bCs/>
          <w:snapToGrid w:val="0"/>
          <w:szCs w:val="22"/>
          <w:lang w:val="es-MX"/>
        </w:rPr>
      </w:pPr>
    </w:p>
    <w:p w:rsidR="00472285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1134"/>
        <w:jc w:val="center"/>
        <w:rPr>
          <w:rFonts w:ascii="Times New Roman" w:hAnsi="Times New Roman"/>
          <w:b/>
          <w:bCs/>
          <w:snapToGrid w:val="0"/>
          <w:szCs w:val="22"/>
          <w:lang w:val="es-MX"/>
        </w:rPr>
      </w:pPr>
    </w:p>
    <w:p w:rsidR="00472285" w:rsidRDefault="00472285" w:rsidP="00803694">
      <w:pPr>
        <w:pStyle w:val="Textoindependiente"/>
        <w:widowControl w:val="0"/>
        <w:tabs>
          <w:tab w:val="left" w:pos="1418"/>
          <w:tab w:val="num" w:pos="2160"/>
        </w:tabs>
        <w:ind w:left="1134"/>
        <w:jc w:val="center"/>
        <w:rPr>
          <w:rFonts w:ascii="Times New Roman" w:hAnsi="Times New Roman"/>
          <w:b/>
          <w:bCs/>
          <w:snapToGrid w:val="0"/>
          <w:szCs w:val="22"/>
          <w:lang w:val="es-MX"/>
        </w:rPr>
      </w:pPr>
    </w:p>
    <w:p w:rsidR="001072F9" w:rsidRDefault="001072F9">
      <w:pPr>
        <w:rPr>
          <w:b/>
          <w:bCs/>
          <w:snapToGrid w:val="0"/>
          <w:sz w:val="22"/>
          <w:szCs w:val="22"/>
        </w:rPr>
      </w:pPr>
      <w:r>
        <w:rPr>
          <w:b/>
          <w:bCs/>
          <w:snapToGrid w:val="0"/>
          <w:szCs w:val="22"/>
        </w:rPr>
        <w:br w:type="page"/>
      </w:r>
    </w:p>
    <w:p w:rsidR="00731B6F" w:rsidRDefault="00731B6F" w:rsidP="00803694">
      <w:pPr>
        <w:ind w:left="1134" w:right="85"/>
        <w:jc w:val="both"/>
        <w:rPr>
          <w:sz w:val="22"/>
          <w:szCs w:val="22"/>
        </w:rPr>
      </w:pPr>
    </w:p>
    <w:p w:rsidR="00505C77" w:rsidRPr="00472285" w:rsidRDefault="00505C77" w:rsidP="00803694">
      <w:pPr>
        <w:ind w:left="1134" w:right="85"/>
        <w:jc w:val="both"/>
        <w:rPr>
          <w:sz w:val="22"/>
          <w:szCs w:val="22"/>
        </w:rPr>
      </w:pPr>
      <w:r w:rsidRPr="00472285">
        <w:rPr>
          <w:sz w:val="22"/>
          <w:szCs w:val="22"/>
        </w:rPr>
        <w:t xml:space="preserve">El presente Manual fue aprobado por unanimidad de sus integrantes del Comité de Mejora Regulatoria Interna de la Secretaría de Turismo, el </w:t>
      </w:r>
      <w:r w:rsidR="008159BF">
        <w:rPr>
          <w:sz w:val="22"/>
          <w:szCs w:val="22"/>
        </w:rPr>
        <w:t>XX</w:t>
      </w:r>
      <w:r w:rsidRPr="00472285">
        <w:rPr>
          <w:sz w:val="22"/>
          <w:szCs w:val="22"/>
        </w:rPr>
        <w:t xml:space="preserve"> de </w:t>
      </w:r>
      <w:r w:rsidR="008159BF">
        <w:rPr>
          <w:sz w:val="22"/>
          <w:szCs w:val="22"/>
        </w:rPr>
        <w:t>septiembre</w:t>
      </w:r>
      <w:r w:rsidR="00C62FB9">
        <w:rPr>
          <w:sz w:val="22"/>
          <w:szCs w:val="22"/>
        </w:rPr>
        <w:t xml:space="preserve"> </w:t>
      </w:r>
      <w:r w:rsidRPr="00472285">
        <w:rPr>
          <w:sz w:val="22"/>
          <w:szCs w:val="22"/>
        </w:rPr>
        <w:t>de 201</w:t>
      </w:r>
      <w:r w:rsidR="008159BF">
        <w:rPr>
          <w:sz w:val="22"/>
          <w:szCs w:val="22"/>
        </w:rPr>
        <w:t>5</w:t>
      </w:r>
      <w:r w:rsidRPr="00472285">
        <w:rPr>
          <w:sz w:val="22"/>
          <w:szCs w:val="22"/>
        </w:rPr>
        <w:t xml:space="preserve"> y deja sin efectos al de fecha </w:t>
      </w:r>
      <w:r w:rsidR="008159BF">
        <w:rPr>
          <w:sz w:val="22"/>
          <w:szCs w:val="22"/>
        </w:rPr>
        <w:t>7 de agosto</w:t>
      </w:r>
      <w:r w:rsidRPr="00472285">
        <w:rPr>
          <w:sz w:val="22"/>
          <w:szCs w:val="22"/>
        </w:rPr>
        <w:t xml:space="preserve"> de 20</w:t>
      </w:r>
      <w:r w:rsidR="008159BF">
        <w:rPr>
          <w:sz w:val="22"/>
          <w:szCs w:val="22"/>
        </w:rPr>
        <w:t>14</w:t>
      </w:r>
      <w:r w:rsidRPr="00472285">
        <w:rPr>
          <w:sz w:val="22"/>
          <w:szCs w:val="22"/>
        </w:rPr>
        <w:t>.</w:t>
      </w:r>
    </w:p>
    <w:p w:rsidR="00505C77" w:rsidRPr="00472285" w:rsidRDefault="00505C77" w:rsidP="00803694">
      <w:pPr>
        <w:ind w:left="1134" w:right="1134"/>
        <w:jc w:val="both"/>
        <w:rPr>
          <w:sz w:val="22"/>
          <w:szCs w:val="22"/>
        </w:rPr>
      </w:pPr>
    </w:p>
    <w:p w:rsidR="0059736F" w:rsidRDefault="0059736F" w:rsidP="00803694">
      <w:pPr>
        <w:ind w:left="1134" w:right="1134"/>
        <w:jc w:val="both"/>
        <w:rPr>
          <w:sz w:val="22"/>
          <w:szCs w:val="22"/>
        </w:rPr>
      </w:pP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b/>
          <w:sz w:val="22"/>
        </w:rPr>
        <w:t>Presidente: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C73977" w:rsidRPr="00C73977" w:rsidRDefault="00C73977" w:rsidP="00C73977">
      <w:pPr>
        <w:ind w:left="3474" w:right="1134" w:hanging="2340"/>
        <w:jc w:val="both"/>
        <w:rPr>
          <w:sz w:val="22"/>
        </w:rPr>
      </w:pPr>
      <w:r>
        <w:rPr>
          <w:sz w:val="22"/>
        </w:rPr>
        <w:t>Lic. José Luis Mario Aguilar y</w:t>
      </w:r>
      <w:r w:rsidRPr="00C73977">
        <w:rPr>
          <w:sz w:val="22"/>
        </w:rPr>
        <w:t xml:space="preserve"> Maya Medrano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1552" behindDoc="0" locked="0" layoutInCell="0" allowOverlap="1" wp14:anchorId="0B270936" wp14:editId="73990A3F">
                <wp:simplePos x="0" y="0"/>
                <wp:positionH relativeFrom="column">
                  <wp:posOffset>4084320</wp:posOffset>
                </wp:positionH>
                <wp:positionV relativeFrom="paragraph">
                  <wp:posOffset>109855</wp:posOffset>
                </wp:positionV>
                <wp:extent cx="2400300" cy="0"/>
                <wp:effectExtent l="0" t="0" r="19050" b="19050"/>
                <wp:wrapNone/>
                <wp:docPr id="292" name="Conector recto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008D35" id="Conector recto 292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pt,8.65pt" to="510.6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1RFGwIAADY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" o:allowincell="f"/>
            </w:pict>
          </mc:Fallback>
        </mc:AlternateContent>
      </w:r>
      <w:r>
        <w:rPr>
          <w:sz w:val="22"/>
        </w:rPr>
        <w:t>Oficial Mayor</w:t>
      </w:r>
    </w:p>
    <w:p w:rsidR="0059736F" w:rsidRDefault="0059736F" w:rsidP="00803694">
      <w:pPr>
        <w:ind w:left="1134" w:right="1134" w:hanging="2342"/>
        <w:jc w:val="both"/>
        <w:rPr>
          <w:sz w:val="22"/>
        </w:rPr>
      </w:pPr>
    </w:p>
    <w:p w:rsidR="0059736F" w:rsidRDefault="0059736F" w:rsidP="00803694">
      <w:pPr>
        <w:ind w:left="3476" w:right="1134" w:hanging="2342"/>
        <w:jc w:val="both"/>
        <w:rPr>
          <w:sz w:val="22"/>
        </w:rPr>
      </w:pP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b/>
          <w:sz w:val="22"/>
        </w:rPr>
        <w:t>Secretario Ejecutivo: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59736F" w:rsidRPr="00C73977" w:rsidRDefault="008159BF" w:rsidP="00803694">
      <w:pPr>
        <w:ind w:left="3474" w:right="1134" w:hanging="2340"/>
        <w:jc w:val="both"/>
        <w:rPr>
          <w:sz w:val="22"/>
        </w:rPr>
      </w:pPr>
      <w:r w:rsidRPr="00C73977">
        <w:rPr>
          <w:sz w:val="22"/>
        </w:rPr>
        <w:t>Ing. Jorge Luis Manríquez Martínez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2576" behindDoc="0" locked="0" layoutInCell="0" allowOverlap="1" wp14:anchorId="512B047A" wp14:editId="7A57A43E">
                <wp:simplePos x="0" y="0"/>
                <wp:positionH relativeFrom="column">
                  <wp:posOffset>4084320</wp:posOffset>
                </wp:positionH>
                <wp:positionV relativeFrom="paragraph">
                  <wp:posOffset>145415</wp:posOffset>
                </wp:positionV>
                <wp:extent cx="2400300" cy="0"/>
                <wp:effectExtent l="0" t="0" r="19050" b="19050"/>
                <wp:wrapNone/>
                <wp:docPr id="291" name="Conector recto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165173" id="Conector recto 291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pt,11.45pt" to="510.6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" o:allowincell="f"/>
            </w:pict>
          </mc:Fallback>
        </mc:AlternateContent>
      </w:r>
      <w:r>
        <w:rPr>
          <w:sz w:val="22"/>
        </w:rPr>
        <w:t>Director General de Administración</w:t>
      </w:r>
    </w:p>
    <w:p w:rsidR="0059736F" w:rsidRDefault="0059736F" w:rsidP="00803694">
      <w:pPr>
        <w:ind w:left="3474" w:right="1134" w:hanging="2340"/>
        <w:jc w:val="both"/>
        <w:rPr>
          <w:b/>
          <w:sz w:val="22"/>
        </w:rPr>
      </w:pPr>
    </w:p>
    <w:p w:rsidR="0059736F" w:rsidRDefault="0059736F" w:rsidP="00803694">
      <w:pPr>
        <w:ind w:left="3474" w:right="1134" w:hanging="2340"/>
        <w:jc w:val="both"/>
        <w:rPr>
          <w:b/>
          <w:sz w:val="22"/>
        </w:rPr>
      </w:pPr>
    </w:p>
    <w:p w:rsidR="0059736F" w:rsidRDefault="0059736F" w:rsidP="00803694">
      <w:pPr>
        <w:ind w:left="3474" w:right="1134" w:hanging="2340"/>
        <w:jc w:val="both"/>
        <w:rPr>
          <w:b/>
          <w:sz w:val="22"/>
        </w:rPr>
      </w:pPr>
      <w:r>
        <w:rPr>
          <w:b/>
          <w:sz w:val="22"/>
        </w:rPr>
        <w:t>Vocales:</w:t>
      </w:r>
    </w:p>
    <w:p w:rsidR="0059736F" w:rsidRDefault="0059736F" w:rsidP="00803694">
      <w:pPr>
        <w:ind w:right="1134"/>
        <w:jc w:val="both"/>
        <w:rPr>
          <w:sz w:val="22"/>
        </w:rPr>
      </w:pPr>
    </w:p>
    <w:p w:rsidR="00927382" w:rsidRDefault="00927382" w:rsidP="00803694">
      <w:pPr>
        <w:ind w:right="1134"/>
        <w:jc w:val="both"/>
        <w:rPr>
          <w:sz w:val="22"/>
        </w:rPr>
      </w:pP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sz w:val="22"/>
        </w:rPr>
        <w:t xml:space="preserve">C. P. </w:t>
      </w:r>
      <w:r w:rsidR="00C73977">
        <w:rPr>
          <w:sz w:val="22"/>
        </w:rPr>
        <w:t xml:space="preserve">Adriana Julián </w:t>
      </w:r>
      <w:r w:rsidR="00FB4C3B">
        <w:rPr>
          <w:sz w:val="22"/>
        </w:rPr>
        <w:t>Nava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F44DC42" wp14:editId="5FC27B82">
                <wp:simplePos x="0" y="0"/>
                <wp:positionH relativeFrom="column">
                  <wp:posOffset>4084955</wp:posOffset>
                </wp:positionH>
                <wp:positionV relativeFrom="paragraph">
                  <wp:posOffset>142875</wp:posOffset>
                </wp:positionV>
                <wp:extent cx="2400300" cy="0"/>
                <wp:effectExtent l="0" t="0" r="19050" b="19050"/>
                <wp:wrapNone/>
                <wp:docPr id="290" name="Conector recto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7F9BB5" id="Conector recto 290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5pt,11.25pt" to="510.6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"/>
            </w:pict>
          </mc:Fallback>
        </mc:AlternateContent>
      </w:r>
      <w:r>
        <w:rPr>
          <w:sz w:val="22"/>
        </w:rPr>
        <w:t>Director</w:t>
      </w:r>
      <w:r w:rsidR="00C73977">
        <w:rPr>
          <w:sz w:val="22"/>
        </w:rPr>
        <w:t>a</w:t>
      </w:r>
      <w:r>
        <w:rPr>
          <w:sz w:val="22"/>
        </w:rPr>
        <w:t xml:space="preserve"> General de Programación y Presupuesto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927382" w:rsidRDefault="00927382" w:rsidP="00803694">
      <w:pPr>
        <w:ind w:left="3474" w:right="1134" w:hanging="2340"/>
        <w:jc w:val="both"/>
        <w:rPr>
          <w:sz w:val="22"/>
        </w:rPr>
      </w:pPr>
    </w:p>
    <w:p w:rsidR="0059736F" w:rsidRDefault="003D58D9" w:rsidP="00803694">
      <w:pPr>
        <w:ind w:left="3474" w:right="1134" w:hanging="2340"/>
        <w:jc w:val="both"/>
        <w:rPr>
          <w:sz w:val="22"/>
        </w:rPr>
      </w:pPr>
      <w:r>
        <w:rPr>
          <w:sz w:val="22"/>
        </w:rPr>
        <w:t>Lic. Mario Salomón Ferez Bitar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sz w:val="22"/>
        </w:rPr>
        <w:t>Director General de Tecnologías de la Información y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3091885" wp14:editId="4EFE8E8B">
                <wp:simplePos x="0" y="0"/>
                <wp:positionH relativeFrom="column">
                  <wp:posOffset>4085590</wp:posOffset>
                </wp:positionH>
                <wp:positionV relativeFrom="paragraph">
                  <wp:posOffset>156845</wp:posOffset>
                </wp:positionV>
                <wp:extent cx="2400300" cy="0"/>
                <wp:effectExtent l="0" t="0" r="19050" b="19050"/>
                <wp:wrapNone/>
                <wp:docPr id="289" name="Conector recto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32D9CE" id="Conector recto 289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7pt,12.35pt" to="510.7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AYIGwIAADY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"/>
            </w:pict>
          </mc:Fallback>
        </mc:AlternateContent>
      </w:r>
      <w:r>
        <w:rPr>
          <w:sz w:val="22"/>
        </w:rPr>
        <w:t>Comunicación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927382" w:rsidRDefault="00927382" w:rsidP="00803694">
      <w:pPr>
        <w:ind w:left="3474" w:right="1134" w:hanging="2340"/>
        <w:jc w:val="both"/>
        <w:rPr>
          <w:sz w:val="22"/>
        </w:rPr>
      </w:pPr>
    </w:p>
    <w:p w:rsidR="003D58D9" w:rsidRPr="003D58D9" w:rsidRDefault="003D58D9" w:rsidP="00803694">
      <w:pPr>
        <w:ind w:left="3474" w:right="1134" w:hanging="2340"/>
        <w:jc w:val="both"/>
        <w:rPr>
          <w:bCs/>
          <w:iCs/>
          <w:sz w:val="22"/>
          <w:szCs w:val="22"/>
        </w:rPr>
      </w:pPr>
      <w:r>
        <w:rPr>
          <w:bCs/>
          <w:iCs/>
          <w:sz w:val="22"/>
          <w:szCs w:val="22"/>
        </w:rPr>
        <w:t xml:space="preserve">Lic. </w:t>
      </w:r>
      <w:r w:rsidRPr="003D58D9">
        <w:rPr>
          <w:bCs/>
          <w:iCs/>
          <w:sz w:val="22"/>
          <w:szCs w:val="22"/>
        </w:rPr>
        <w:t xml:space="preserve">Gabriel Zorrilla </w:t>
      </w:r>
      <w:r>
        <w:rPr>
          <w:bCs/>
          <w:iCs/>
          <w:sz w:val="22"/>
          <w:szCs w:val="22"/>
        </w:rPr>
        <w:t>d</w:t>
      </w:r>
      <w:r w:rsidRPr="003D58D9">
        <w:rPr>
          <w:bCs/>
          <w:iCs/>
          <w:sz w:val="22"/>
          <w:szCs w:val="22"/>
        </w:rPr>
        <w:t xml:space="preserve">e </w:t>
      </w:r>
      <w:r>
        <w:rPr>
          <w:bCs/>
          <w:iCs/>
          <w:sz w:val="22"/>
          <w:szCs w:val="22"/>
        </w:rPr>
        <w:t>l</w:t>
      </w:r>
      <w:r w:rsidRPr="003D58D9">
        <w:rPr>
          <w:bCs/>
          <w:iCs/>
          <w:sz w:val="22"/>
          <w:szCs w:val="22"/>
        </w:rPr>
        <w:t>a Concha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sz w:val="22"/>
        </w:rPr>
        <w:t>Director General de Normalización y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6AF3760" wp14:editId="5AEC1F49">
                <wp:simplePos x="0" y="0"/>
                <wp:positionH relativeFrom="column">
                  <wp:posOffset>4087495</wp:posOffset>
                </wp:positionH>
                <wp:positionV relativeFrom="paragraph">
                  <wp:posOffset>146050</wp:posOffset>
                </wp:positionV>
                <wp:extent cx="2400300" cy="0"/>
                <wp:effectExtent l="0" t="0" r="19050" b="19050"/>
                <wp:wrapNone/>
                <wp:docPr id="288" name="Conector recto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FE397A" id="Conector recto 288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85pt,11.5pt" to="510.8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34ZGwIAADY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"/>
            </w:pict>
          </mc:Fallback>
        </mc:AlternateContent>
      </w:r>
      <w:r>
        <w:rPr>
          <w:sz w:val="22"/>
        </w:rPr>
        <w:t>Calidad Regulatoria Turística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</w:p>
    <w:p w:rsidR="00927382" w:rsidRDefault="00927382" w:rsidP="00803694">
      <w:pPr>
        <w:ind w:left="3474" w:right="1134" w:hanging="2340"/>
        <w:jc w:val="both"/>
        <w:rPr>
          <w:sz w:val="22"/>
          <w:szCs w:val="22"/>
        </w:rPr>
      </w:pP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Lic. </w:t>
      </w:r>
    </w:p>
    <w:p w:rsidR="00FB4C3B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sz w:val="22"/>
          <w:szCs w:val="22"/>
        </w:rPr>
        <w:t>Titular de la Unidad</w:t>
      </w: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792350" wp14:editId="554C8E33">
                <wp:simplePos x="0" y="0"/>
                <wp:positionH relativeFrom="column">
                  <wp:posOffset>4087495</wp:posOffset>
                </wp:positionH>
                <wp:positionV relativeFrom="paragraph">
                  <wp:posOffset>98425</wp:posOffset>
                </wp:positionV>
                <wp:extent cx="2400300" cy="0"/>
                <wp:effectExtent l="0" t="0" r="19050" b="19050"/>
                <wp:wrapNone/>
                <wp:docPr id="31" name="Conector rect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3AC691" id="Conector recto 31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85pt,7.75pt" to="510.85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"/>
            </w:pict>
          </mc:Fallback>
        </mc:AlternateContent>
      </w:r>
      <w:r w:rsidR="00FB4C3B">
        <w:rPr>
          <w:sz w:val="22"/>
          <w:szCs w:val="22"/>
        </w:rPr>
        <w:t xml:space="preserve"> </w:t>
      </w:r>
      <w:r>
        <w:rPr>
          <w:sz w:val="22"/>
          <w:szCs w:val="22"/>
        </w:rPr>
        <w:t>de Coordinación Sectorial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sz w:val="22"/>
          <w:szCs w:val="22"/>
        </w:rPr>
        <w:t>y Regional</w:t>
      </w:r>
    </w:p>
    <w:p w:rsidR="0059736F" w:rsidRDefault="0059736F" w:rsidP="00803694">
      <w:pPr>
        <w:ind w:right="1134"/>
        <w:jc w:val="both"/>
        <w:rPr>
          <w:sz w:val="22"/>
          <w:szCs w:val="22"/>
        </w:rPr>
      </w:pPr>
    </w:p>
    <w:p w:rsidR="00927382" w:rsidRDefault="00927382" w:rsidP="00803694">
      <w:pPr>
        <w:ind w:right="1134"/>
        <w:jc w:val="both"/>
        <w:rPr>
          <w:sz w:val="22"/>
          <w:szCs w:val="22"/>
        </w:rPr>
      </w:pPr>
    </w:p>
    <w:p w:rsidR="00FB4C3B" w:rsidRPr="00FB4C3B" w:rsidRDefault="00FB4C3B" w:rsidP="00803694">
      <w:pPr>
        <w:ind w:left="3474" w:right="1134" w:hanging="2340"/>
        <w:jc w:val="both"/>
        <w:rPr>
          <w:sz w:val="22"/>
        </w:rPr>
      </w:pPr>
      <w:r w:rsidRPr="00FB4C3B">
        <w:rPr>
          <w:sz w:val="22"/>
        </w:rPr>
        <w:t xml:space="preserve">Dr. Ernesto Bartolucci Blanco 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sz w:val="22"/>
          <w:szCs w:val="22"/>
        </w:rPr>
        <w:t>Director General del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F82812" wp14:editId="6F2629CE">
                <wp:simplePos x="0" y="0"/>
                <wp:positionH relativeFrom="column">
                  <wp:posOffset>4084955</wp:posOffset>
                </wp:positionH>
                <wp:positionV relativeFrom="paragraph">
                  <wp:posOffset>135890</wp:posOffset>
                </wp:positionV>
                <wp:extent cx="2400300" cy="0"/>
                <wp:effectExtent l="0" t="0" r="19050" b="19050"/>
                <wp:wrapNone/>
                <wp:docPr id="30" name="Conector rect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6A889E" id="Conector recto 30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5pt,10.7pt" to="510.65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"/>
            </w:pict>
          </mc:Fallback>
        </mc:AlternateContent>
      </w:r>
      <w:r>
        <w:rPr>
          <w:sz w:val="22"/>
          <w:szCs w:val="22"/>
        </w:rPr>
        <w:t>Instituto de Competitividad Turística</w:t>
      </w:r>
    </w:p>
    <w:p w:rsidR="0059736F" w:rsidRDefault="0059736F" w:rsidP="00803694">
      <w:pPr>
        <w:ind w:right="1134"/>
        <w:jc w:val="both"/>
        <w:rPr>
          <w:sz w:val="22"/>
          <w:szCs w:val="22"/>
        </w:rPr>
      </w:pPr>
    </w:p>
    <w:p w:rsidR="00927382" w:rsidRDefault="00927382" w:rsidP="00803694">
      <w:pPr>
        <w:ind w:right="1134"/>
        <w:jc w:val="both"/>
        <w:rPr>
          <w:sz w:val="22"/>
          <w:szCs w:val="22"/>
        </w:rPr>
      </w:pPr>
    </w:p>
    <w:p w:rsidR="00FB4C3B" w:rsidRDefault="00FB4C3B" w:rsidP="00803694">
      <w:pPr>
        <w:ind w:left="3474" w:right="1134" w:hanging="234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Lic. </w:t>
      </w:r>
      <w:r w:rsidRPr="00FB4C3B">
        <w:rPr>
          <w:sz w:val="22"/>
          <w:szCs w:val="22"/>
        </w:rPr>
        <w:t xml:space="preserve">Mario Artemio Pintos Soberanis 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sz w:val="22"/>
          <w:szCs w:val="22"/>
        </w:rPr>
        <w:t>Titular de la</w:t>
      </w:r>
      <w:r w:rsidR="00FB4C3B">
        <w:rPr>
          <w:sz w:val="22"/>
          <w:szCs w:val="22"/>
        </w:rPr>
        <w:t xml:space="preserve"> </w:t>
      </w:r>
      <w:r>
        <w:rPr>
          <w:sz w:val="22"/>
          <w:szCs w:val="22"/>
        </w:rPr>
        <w:t>Corporación de Servicios al Turista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1EBA00" wp14:editId="03D256B7">
                <wp:simplePos x="0" y="0"/>
                <wp:positionH relativeFrom="column">
                  <wp:posOffset>4084955</wp:posOffset>
                </wp:positionH>
                <wp:positionV relativeFrom="paragraph">
                  <wp:posOffset>138430</wp:posOffset>
                </wp:positionV>
                <wp:extent cx="2400300" cy="0"/>
                <wp:effectExtent l="0" t="0" r="19050" b="19050"/>
                <wp:wrapNone/>
                <wp:docPr id="29" name="Conector rect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BEE293" id="Conector recto 29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5pt,10.9pt" to="510.65pt,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elMGgIAADQ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"/>
            </w:pict>
          </mc:Fallback>
        </mc:AlternateContent>
      </w:r>
      <w:r>
        <w:rPr>
          <w:sz w:val="22"/>
          <w:szCs w:val="22"/>
        </w:rPr>
        <w:t>Ángeles Verdes</w:t>
      </w:r>
    </w:p>
    <w:p w:rsidR="00927382" w:rsidRDefault="00927382">
      <w:pPr>
        <w:rPr>
          <w:sz w:val="22"/>
        </w:rPr>
      </w:pPr>
      <w:r>
        <w:rPr>
          <w:sz w:val="22"/>
        </w:rPr>
        <w:br w:type="page"/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b/>
          <w:sz w:val="22"/>
        </w:rPr>
        <w:t>Asesor Jurídico: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787DC5" w:rsidRDefault="00787DC5" w:rsidP="00787DC5">
      <w:pPr>
        <w:ind w:left="3474" w:right="1134" w:hanging="2340"/>
        <w:jc w:val="both"/>
        <w:rPr>
          <w:sz w:val="22"/>
        </w:rPr>
      </w:pPr>
      <w:r>
        <w:rPr>
          <w:sz w:val="22"/>
        </w:rPr>
        <w:t>Lic. Rosario Graham Zapata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8720" behindDoc="0" locked="0" layoutInCell="0" allowOverlap="1" wp14:anchorId="37554D40" wp14:editId="5E814E84">
                <wp:simplePos x="0" y="0"/>
                <wp:positionH relativeFrom="column">
                  <wp:posOffset>4084320</wp:posOffset>
                </wp:positionH>
                <wp:positionV relativeFrom="paragraph">
                  <wp:posOffset>119380</wp:posOffset>
                </wp:positionV>
                <wp:extent cx="2400300" cy="0"/>
                <wp:effectExtent l="0" t="0" r="19050" b="19050"/>
                <wp:wrapNone/>
                <wp:docPr id="28" name="Conector rec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3D568A" id="Conector recto 28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pt,9.4pt" to="510.6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jAtGgIAADQ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" o:allowincell="f"/>
            </w:pict>
          </mc:Fallback>
        </mc:AlternateContent>
      </w:r>
      <w:r>
        <w:rPr>
          <w:sz w:val="22"/>
          <w:szCs w:val="22"/>
        </w:rPr>
        <w:t>Director</w:t>
      </w:r>
      <w:r w:rsidR="00787DC5">
        <w:rPr>
          <w:sz w:val="22"/>
          <w:szCs w:val="22"/>
        </w:rPr>
        <w:t>a</w:t>
      </w:r>
      <w:r>
        <w:rPr>
          <w:sz w:val="22"/>
          <w:szCs w:val="22"/>
        </w:rPr>
        <w:t xml:space="preserve"> General de Asuntos Jurídicos</w:t>
      </w:r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  <w:bookmarkStart w:id="2" w:name="_GoBack"/>
      <w:bookmarkEnd w:id="2"/>
    </w:p>
    <w:p w:rsidR="0059736F" w:rsidRDefault="0059736F" w:rsidP="00803694">
      <w:pPr>
        <w:ind w:left="3474" w:right="1134" w:hanging="2340"/>
        <w:jc w:val="both"/>
        <w:rPr>
          <w:sz w:val="22"/>
          <w:szCs w:val="22"/>
        </w:rPr>
      </w:pPr>
    </w:p>
    <w:p w:rsidR="0059736F" w:rsidRDefault="0059736F" w:rsidP="00803694">
      <w:pPr>
        <w:ind w:left="3474" w:right="1134" w:hanging="2340"/>
        <w:jc w:val="both"/>
        <w:rPr>
          <w:b/>
          <w:sz w:val="22"/>
        </w:rPr>
      </w:pPr>
      <w:r>
        <w:rPr>
          <w:b/>
          <w:sz w:val="22"/>
        </w:rPr>
        <w:t>Asesor Técnico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</w:p>
    <w:p w:rsidR="0059736F" w:rsidRDefault="00787DC5" w:rsidP="00803694">
      <w:pPr>
        <w:ind w:left="3474" w:right="1134" w:hanging="2340"/>
        <w:jc w:val="both"/>
        <w:rPr>
          <w:sz w:val="22"/>
        </w:rPr>
      </w:pPr>
      <w:r>
        <w:rPr>
          <w:sz w:val="22"/>
        </w:rPr>
        <w:t>C. P. Marusia González Medina</w:t>
      </w:r>
    </w:p>
    <w:p w:rsidR="0059736F" w:rsidRDefault="00787DC5" w:rsidP="00803694">
      <w:pPr>
        <w:ind w:left="3474" w:right="1134" w:hanging="2340"/>
        <w:jc w:val="both"/>
        <w:rPr>
          <w:sz w:val="22"/>
        </w:rPr>
      </w:pPr>
      <w:r>
        <w:rPr>
          <w:sz w:val="22"/>
        </w:rPr>
        <w:t xml:space="preserve">Titular </w:t>
      </w:r>
      <w:r w:rsidR="0059736F">
        <w:rPr>
          <w:sz w:val="22"/>
        </w:rPr>
        <w:t>del Área de Auditoría para Desarrollo</w:t>
      </w:r>
    </w:p>
    <w:p w:rsidR="0059736F" w:rsidRDefault="0059736F" w:rsidP="00803694">
      <w:pPr>
        <w:ind w:left="3474" w:right="1134" w:hanging="2340"/>
        <w:jc w:val="both"/>
        <w:rPr>
          <w:sz w:val="22"/>
        </w:rPr>
      </w:pPr>
      <w:r>
        <w:rPr>
          <w:sz w:val="22"/>
        </w:rPr>
        <w:t xml:space="preserve">y Mejora de la Gestión Pública del Órgano </w:t>
      </w:r>
    </w:p>
    <w:p w:rsidR="0059736F" w:rsidRDefault="0059736F" w:rsidP="00803694">
      <w:pPr>
        <w:autoSpaceDE w:val="0"/>
        <w:autoSpaceDN w:val="0"/>
        <w:adjustRightInd w:val="0"/>
        <w:ind w:left="1134"/>
        <w:jc w:val="both"/>
        <w:rPr>
          <w:sz w:val="22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0" allowOverlap="1" wp14:anchorId="21ADF59F" wp14:editId="29B49C2C">
                <wp:simplePos x="0" y="0"/>
                <wp:positionH relativeFrom="column">
                  <wp:posOffset>4084320</wp:posOffset>
                </wp:positionH>
                <wp:positionV relativeFrom="paragraph">
                  <wp:posOffset>101600</wp:posOffset>
                </wp:positionV>
                <wp:extent cx="2400300" cy="0"/>
                <wp:effectExtent l="0" t="0" r="19050" b="19050"/>
                <wp:wrapNone/>
                <wp:docPr id="27" name="Conector rect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00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25FADC" id="Conector recto 27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pt,8pt" to="510.6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WNrGgIAADQ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" o:allowincell="f"/>
            </w:pict>
          </mc:Fallback>
        </mc:AlternateContent>
      </w:r>
      <w:r>
        <w:rPr>
          <w:sz w:val="22"/>
        </w:rPr>
        <w:t>Interno de Control en la SECTUR.</w:t>
      </w:r>
    </w:p>
    <w:p w:rsidR="0059736F" w:rsidRDefault="0059736F" w:rsidP="00803694">
      <w:pPr>
        <w:autoSpaceDE w:val="0"/>
        <w:autoSpaceDN w:val="0"/>
        <w:adjustRightInd w:val="0"/>
        <w:ind w:left="1134"/>
        <w:jc w:val="both"/>
        <w:rPr>
          <w:sz w:val="22"/>
        </w:rPr>
      </w:pPr>
    </w:p>
    <w:p w:rsidR="001072F9" w:rsidRDefault="001072F9">
      <w:pPr>
        <w:rPr>
          <w:sz w:val="22"/>
        </w:rPr>
      </w:pPr>
      <w:r>
        <w:rPr>
          <w:sz w:val="22"/>
        </w:rPr>
        <w:br w:type="page"/>
      </w:r>
    </w:p>
    <w:p w:rsidR="00C62FB9" w:rsidRPr="001072F9" w:rsidRDefault="00C62FB9" w:rsidP="00803694">
      <w:pPr>
        <w:ind w:right="1134"/>
        <w:jc w:val="both"/>
        <w:rPr>
          <w:sz w:val="520"/>
          <w:szCs w:val="520"/>
        </w:rPr>
      </w:pPr>
    </w:p>
    <w:p w:rsidR="00472285" w:rsidRPr="001072F9" w:rsidRDefault="00505C77" w:rsidP="00803694">
      <w:pPr>
        <w:ind w:left="1440" w:right="1134"/>
        <w:jc w:val="center"/>
        <w:rPr>
          <w:b/>
          <w:sz w:val="36"/>
          <w:szCs w:val="36"/>
        </w:rPr>
      </w:pPr>
      <w:r w:rsidRPr="001072F9">
        <w:rPr>
          <w:b/>
          <w:sz w:val="36"/>
          <w:szCs w:val="36"/>
        </w:rPr>
        <w:t>A N E X O</w:t>
      </w: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472285" w:rsidRDefault="00472285" w:rsidP="00803694">
      <w:pPr>
        <w:ind w:left="1440" w:right="1134"/>
        <w:jc w:val="center"/>
        <w:rPr>
          <w:b/>
          <w:sz w:val="32"/>
          <w:szCs w:val="32"/>
        </w:rPr>
      </w:pPr>
    </w:p>
    <w:p w:rsidR="00505C77" w:rsidRDefault="00505C77" w:rsidP="00803694">
      <w:pPr>
        <w:ind w:left="1440" w:right="1134"/>
        <w:jc w:val="center"/>
        <w:rPr>
          <w:b/>
          <w:sz w:val="32"/>
          <w:szCs w:val="32"/>
        </w:rPr>
      </w:pPr>
      <w:r w:rsidRPr="00472285">
        <w:rPr>
          <w:b/>
          <w:color w:val="FFFF00"/>
          <w:sz w:val="32"/>
          <w:szCs w:val="32"/>
        </w:rPr>
        <w:t xml:space="preserve"> </w:t>
      </w:r>
      <w:r w:rsidRPr="00472285">
        <w:rPr>
          <w:b/>
          <w:sz w:val="32"/>
          <w:szCs w:val="32"/>
        </w:rPr>
        <w:br w:type="page"/>
      </w:r>
      <w:r w:rsidR="001072F9">
        <w:rPr>
          <w:noProof/>
          <w:lang w:eastAsia="es-MX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2540</wp:posOffset>
            </wp:positionV>
            <wp:extent cx="6149345" cy="7743825"/>
            <wp:effectExtent l="0" t="0" r="3810" b="0"/>
            <wp:wrapThrough wrapText="bothSides">
              <wp:wrapPolygon edited="0">
                <wp:start x="0" y="0"/>
                <wp:lineTo x="0" y="21520"/>
                <wp:lineTo x="21546" y="21520"/>
                <wp:lineTo x="21546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9345" cy="774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72285">
        <w:rPr>
          <w:b/>
          <w:sz w:val="32"/>
          <w:szCs w:val="32"/>
        </w:rPr>
        <w:br w:type="page"/>
      </w:r>
    </w:p>
    <w:p w:rsidR="001072F9" w:rsidRDefault="001072F9" w:rsidP="00803694">
      <w:pPr>
        <w:ind w:left="1440" w:right="1134"/>
        <w:jc w:val="center"/>
        <w:rPr>
          <w:b/>
          <w:sz w:val="32"/>
          <w:szCs w:val="32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82816" behindDoc="0" locked="0" layoutInCell="1" allowOverlap="1" wp14:anchorId="4201A9E9" wp14:editId="54E0236A">
            <wp:simplePos x="0" y="0"/>
            <wp:positionH relativeFrom="column">
              <wp:posOffset>384810</wp:posOffset>
            </wp:positionH>
            <wp:positionV relativeFrom="paragraph">
              <wp:posOffset>146050</wp:posOffset>
            </wp:positionV>
            <wp:extent cx="6076950" cy="7652658"/>
            <wp:effectExtent l="0" t="0" r="0" b="571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7652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72F9" w:rsidRDefault="001072F9" w:rsidP="00803694">
      <w:pPr>
        <w:ind w:left="1440" w:right="1134"/>
        <w:jc w:val="center"/>
        <w:rPr>
          <w:b/>
          <w:sz w:val="32"/>
          <w:szCs w:val="32"/>
        </w:rPr>
      </w:pPr>
    </w:p>
    <w:p w:rsidR="00C30895" w:rsidRPr="00472285" w:rsidRDefault="00C30895" w:rsidP="00803694">
      <w:pPr>
        <w:ind w:left="1440" w:right="1134"/>
        <w:rPr>
          <w:b/>
          <w:sz w:val="32"/>
          <w:szCs w:val="32"/>
        </w:rPr>
      </w:pPr>
    </w:p>
    <w:p w:rsidR="001072F9" w:rsidRDefault="001072F9" w:rsidP="00803694">
      <w:pPr>
        <w:ind w:left="1134" w:right="1134"/>
        <w:jc w:val="both"/>
        <w:rPr>
          <w:b/>
          <w:smallCaps/>
          <w:color w:val="404040" w:themeColor="text1" w:themeTint="BF"/>
          <w:sz w:val="22"/>
        </w:rPr>
      </w:pPr>
    </w:p>
    <w:p w:rsidR="001072F9" w:rsidRDefault="001072F9" w:rsidP="00803694">
      <w:pPr>
        <w:ind w:left="1134" w:right="1134"/>
        <w:jc w:val="both"/>
        <w:rPr>
          <w:b/>
          <w:smallCaps/>
          <w:color w:val="404040" w:themeColor="text1" w:themeTint="BF"/>
          <w:sz w:val="22"/>
        </w:rPr>
      </w:pPr>
    </w:p>
    <w:p w:rsidR="001072F9" w:rsidRDefault="001072F9" w:rsidP="00803694">
      <w:pPr>
        <w:ind w:left="1134" w:right="1134"/>
        <w:jc w:val="both"/>
        <w:rPr>
          <w:b/>
          <w:smallCaps/>
          <w:color w:val="404040" w:themeColor="text1" w:themeTint="BF"/>
          <w:sz w:val="22"/>
        </w:rPr>
      </w:pPr>
    </w:p>
    <w:p w:rsidR="001072F9" w:rsidRDefault="001072F9">
      <w:pPr>
        <w:rPr>
          <w:b/>
          <w:smallCaps/>
          <w:color w:val="404040" w:themeColor="text1" w:themeTint="BF"/>
          <w:sz w:val="22"/>
        </w:rPr>
      </w:pPr>
      <w:r>
        <w:rPr>
          <w:b/>
          <w:smallCaps/>
          <w:color w:val="404040" w:themeColor="text1" w:themeTint="BF"/>
          <w:sz w:val="22"/>
        </w:rPr>
        <w:br w:type="page"/>
      </w:r>
    </w:p>
    <w:p w:rsidR="001072F9" w:rsidRDefault="001072F9">
      <w:pPr>
        <w:rPr>
          <w:b/>
          <w:smallCaps/>
          <w:color w:val="404040" w:themeColor="text1" w:themeTint="BF"/>
          <w:sz w:val="22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83840" behindDoc="0" locked="0" layoutInCell="1" allowOverlap="1" wp14:anchorId="0434CB82" wp14:editId="786FE95A">
            <wp:simplePos x="0" y="0"/>
            <wp:positionH relativeFrom="column">
              <wp:posOffset>461010</wp:posOffset>
            </wp:positionH>
            <wp:positionV relativeFrom="paragraph">
              <wp:posOffset>164466</wp:posOffset>
            </wp:positionV>
            <wp:extent cx="6085840" cy="74295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949" cy="7430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072F9" w:rsidRDefault="001072F9">
      <w:pPr>
        <w:rPr>
          <w:b/>
          <w:smallCaps/>
          <w:color w:val="404040" w:themeColor="text1" w:themeTint="BF"/>
          <w:sz w:val="22"/>
        </w:rPr>
      </w:pPr>
      <w:r>
        <w:rPr>
          <w:b/>
          <w:smallCaps/>
          <w:color w:val="404040" w:themeColor="text1" w:themeTint="BF"/>
          <w:sz w:val="22"/>
        </w:rPr>
        <w:br w:type="page"/>
      </w:r>
    </w:p>
    <w:p w:rsidR="001072F9" w:rsidRDefault="001072F9">
      <w:pPr>
        <w:rPr>
          <w:b/>
          <w:smallCaps/>
          <w:color w:val="404040" w:themeColor="text1" w:themeTint="BF"/>
          <w:sz w:val="22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84864" behindDoc="0" locked="0" layoutInCell="1" allowOverlap="1" wp14:anchorId="426F9522" wp14:editId="4DB91BF5">
            <wp:simplePos x="0" y="0"/>
            <wp:positionH relativeFrom="column">
              <wp:posOffset>489585</wp:posOffset>
            </wp:positionH>
            <wp:positionV relativeFrom="paragraph">
              <wp:posOffset>107315</wp:posOffset>
            </wp:positionV>
            <wp:extent cx="5838825" cy="7352789"/>
            <wp:effectExtent l="0" t="0" r="0" b="63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7352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72F9" w:rsidRDefault="001072F9">
      <w:pPr>
        <w:rPr>
          <w:b/>
          <w:smallCaps/>
          <w:color w:val="404040" w:themeColor="text1" w:themeTint="BF"/>
          <w:sz w:val="22"/>
        </w:rPr>
      </w:pPr>
      <w:r>
        <w:rPr>
          <w:b/>
          <w:smallCaps/>
          <w:color w:val="404040" w:themeColor="text1" w:themeTint="BF"/>
          <w:sz w:val="22"/>
        </w:rPr>
        <w:br w:type="page"/>
      </w:r>
    </w:p>
    <w:p w:rsidR="001072F9" w:rsidRDefault="001072F9" w:rsidP="00803694">
      <w:pPr>
        <w:ind w:left="1134" w:right="1134"/>
        <w:jc w:val="both"/>
        <w:rPr>
          <w:b/>
          <w:smallCaps/>
          <w:color w:val="404040" w:themeColor="text1" w:themeTint="BF"/>
          <w:sz w:val="22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12065</wp:posOffset>
            </wp:positionV>
            <wp:extent cx="5907305" cy="743902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305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30C7" w:rsidRPr="00472285" w:rsidRDefault="001072F9" w:rsidP="001072F9">
      <w:pPr>
        <w:rPr>
          <w:b/>
          <w:smallCaps/>
          <w:color w:val="404040" w:themeColor="text1" w:themeTint="BF"/>
          <w:sz w:val="22"/>
        </w:rPr>
      </w:pPr>
      <w:r>
        <w:rPr>
          <w:b/>
          <w:smallCaps/>
          <w:color w:val="404040" w:themeColor="text1" w:themeTint="BF"/>
          <w:sz w:val="22"/>
        </w:rPr>
        <w:br w:type="page"/>
      </w:r>
      <w:r w:rsidRPr="00C30895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58AF3674" wp14:editId="54C8DA0E">
            <wp:simplePos x="0" y="0"/>
            <wp:positionH relativeFrom="column">
              <wp:posOffset>226695</wp:posOffset>
            </wp:positionH>
            <wp:positionV relativeFrom="paragraph">
              <wp:posOffset>191770</wp:posOffset>
            </wp:positionV>
            <wp:extent cx="6480175" cy="7553325"/>
            <wp:effectExtent l="0" t="0" r="0" b="952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230C7" w:rsidRPr="00472285" w:rsidSect="00C30895">
      <w:headerReference w:type="even" r:id="rId14"/>
      <w:headerReference w:type="default" r:id="rId15"/>
      <w:headerReference w:type="first" r:id="rId16"/>
      <w:pgSz w:w="12240" w:h="15840" w:code="1"/>
      <w:pgMar w:top="567" w:right="1608" w:bottom="567" w:left="624" w:header="720" w:footer="60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6307" w:rsidRDefault="00626307">
      <w:r>
        <w:separator/>
      </w:r>
    </w:p>
  </w:endnote>
  <w:endnote w:type="continuationSeparator" w:id="0">
    <w:p w:rsidR="00626307" w:rsidRDefault="006263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1" w:fontKey="{A6E69E1A-718E-4768-A8ED-F1D8B5E3CB39}"/>
    <w:embedBold r:id="rId2" w:fontKey="{4E4F2C16-FFC4-4016-8E9E-CFB3BB9DBC4A}"/>
    <w:embedBoldItalic r:id="rId3" w:fontKey="{7CD03CD8-5E3D-4537-9BB9-F0974430CA44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6307" w:rsidRDefault="00626307">
      <w:r>
        <w:separator/>
      </w:r>
    </w:p>
  </w:footnote>
  <w:footnote w:type="continuationSeparator" w:id="0">
    <w:p w:rsidR="00626307" w:rsidRDefault="006263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62AE" w:rsidRDefault="00A262AE">
    <w:pPr>
      <w:pStyle w:val="Encabezado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>
      <w:rPr>
        <w:rStyle w:val="Nmerodepgina"/>
        <w:noProof/>
      </w:rPr>
      <w:t>1</w:t>
    </w:r>
    <w:r>
      <w:rPr>
        <w:rStyle w:val="Nmerodepgina"/>
      </w:rPr>
      <w:fldChar w:fldCharType="end"/>
    </w:r>
  </w:p>
  <w:p w:rsidR="00A262AE" w:rsidRDefault="00A262AE">
    <w:pPr>
      <w:pStyle w:val="Encabezado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0D19" w:rsidRPr="002B0D19" w:rsidRDefault="000A75F5" w:rsidP="002B0D19">
    <w:pPr>
      <w:pStyle w:val="Encabezado"/>
      <w:ind w:left="1418" w:right="1558"/>
      <w:jc w:val="center"/>
      <w:rPr>
        <w:rFonts w:ascii="Arial" w:hAnsi="Arial"/>
      </w:rPr>
    </w:pPr>
    <w:r w:rsidRPr="007552A4">
      <w:rPr>
        <w:rFonts w:ascii="Arial" w:hAnsi="Arial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259122D5" wp14:editId="4BF20272">
              <wp:simplePos x="0" y="0"/>
              <wp:positionH relativeFrom="column">
                <wp:posOffset>1823691</wp:posOffset>
              </wp:positionH>
              <wp:positionV relativeFrom="paragraph">
                <wp:posOffset>-76640</wp:posOffset>
              </wp:positionV>
              <wp:extent cx="3425035" cy="650875"/>
              <wp:effectExtent l="0" t="0" r="0" b="0"/>
              <wp:wrapNone/>
              <wp:docPr id="30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25035" cy="6508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552A4" w:rsidRPr="002B0D19" w:rsidRDefault="002B0D19" w:rsidP="007552A4">
                          <w:pPr>
                            <w:jc w:val="center"/>
                            <w:rPr>
                              <w:b/>
                              <w:smallCaps/>
                              <w:color w:val="404040" w:themeColor="text1" w:themeTint="BF"/>
                              <w:szCs w:val="24"/>
                            </w:rPr>
                          </w:pPr>
                          <w:r w:rsidRPr="002B0D19">
                            <w:rPr>
                              <w:b/>
                              <w:smallCaps/>
                              <w:color w:val="404040" w:themeColor="text1" w:themeTint="BF"/>
                              <w:szCs w:val="24"/>
                            </w:rPr>
                            <w:t>MANUAL DE OPERACIÓN DEL COMITÉ DE MEJORA REGULATORIA INTERNA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59122D5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left:0;text-align:left;margin-left:143.6pt;margin-top:-6.05pt;width:269.7pt;height:51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" filled="f" stroked="f">
              <v:textbox>
                <w:txbxContent>
                  <w:p w:rsidR="007552A4" w:rsidRPr="002B0D19" w:rsidRDefault="002B0D19" w:rsidP="007552A4">
                    <w:pPr>
                      <w:jc w:val="center"/>
                      <w:rPr>
                        <w:b/>
                        <w:smallCaps/>
                        <w:color w:val="404040" w:themeColor="text1" w:themeTint="BF"/>
                        <w:szCs w:val="24"/>
                      </w:rPr>
                    </w:pPr>
                    <w:r w:rsidRPr="002B0D19">
                      <w:rPr>
                        <w:b/>
                        <w:smallCaps/>
                        <w:color w:val="404040" w:themeColor="text1" w:themeTint="BF"/>
                        <w:szCs w:val="24"/>
                      </w:rPr>
                      <w:t>MANUAL DE OPERACIÓN DEL COMITÉ DE MEJORA REGULATORIA INTERNA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/>
        <w:noProof/>
        <w:lang w:eastAsia="es-MX"/>
      </w:rPr>
      <mc:AlternateContent>
        <mc:Choice Requires="wps">
          <w:drawing>
            <wp:anchor distT="0" distB="0" distL="114300" distR="114300" simplePos="0" relativeHeight="251662848" behindDoc="1" locked="0" layoutInCell="0" allowOverlap="1" wp14:anchorId="1E54AAAE" wp14:editId="312491D4">
              <wp:simplePos x="0" y="0"/>
              <wp:positionH relativeFrom="column">
                <wp:posOffset>5278755</wp:posOffset>
              </wp:positionH>
              <wp:positionV relativeFrom="paragraph">
                <wp:posOffset>-109220</wp:posOffset>
              </wp:positionV>
              <wp:extent cx="1697355" cy="934720"/>
              <wp:effectExtent l="0" t="0" r="0" b="0"/>
              <wp:wrapNone/>
              <wp:docPr id="5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697355" cy="934720"/>
                      </a:xfrm>
                      <a:prstGeom prst="roundRect">
                        <a:avLst>
                          <a:gd name="adj" fmla="val 16667"/>
                        </a:avLst>
                      </a:prstGeom>
                      <a:noFill/>
                      <a:ln w="9525">
                        <a:noFill/>
                        <a:round/>
                        <a:headEnd/>
                        <a:tailEnd/>
                      </a:ln>
                    </wps:spPr>
                    <wps:txbx>
                      <w:txbxContent>
                        <w:p w:rsidR="006B1BA3" w:rsidRPr="00794307" w:rsidRDefault="006B1BA3" w:rsidP="006B1BA3">
                          <w:pPr>
                            <w:pStyle w:val="Ttulo1"/>
                            <w:rPr>
                              <w:b w:val="0"/>
                              <w:smallCaps/>
                              <w:color w:val="595959" w:themeColor="text1" w:themeTint="A6"/>
                              <w:sz w:val="20"/>
                            </w:rPr>
                          </w:pPr>
                          <w:r w:rsidRPr="00794307">
                            <w:rPr>
                              <w:b w:val="0"/>
                              <w:smallCaps/>
                              <w:color w:val="595959" w:themeColor="text1" w:themeTint="A6"/>
                              <w:sz w:val="20"/>
                            </w:rPr>
                            <w:t xml:space="preserve">página                </w:t>
                          </w:r>
                          <w:r w:rsidRPr="006B1BA3">
                            <w:rPr>
                              <w:b w:val="0"/>
                              <w:smallCaps/>
                              <w:color w:val="595959" w:themeColor="text1" w:themeTint="A6"/>
                              <w:sz w:val="20"/>
                            </w:rPr>
                            <w:fldChar w:fldCharType="begin"/>
                          </w:r>
                          <w:r w:rsidRPr="006B1BA3">
                            <w:rPr>
                              <w:b w:val="0"/>
                              <w:smallCaps/>
                              <w:color w:val="595959" w:themeColor="text1" w:themeTint="A6"/>
                              <w:sz w:val="20"/>
                            </w:rPr>
                            <w:instrText>PAGE   \* MERGEFORMAT</w:instrText>
                          </w:r>
                          <w:r w:rsidRPr="006B1BA3">
                            <w:rPr>
                              <w:b w:val="0"/>
                              <w:smallCaps/>
                              <w:color w:val="595959" w:themeColor="text1" w:themeTint="A6"/>
                              <w:sz w:val="20"/>
                            </w:rPr>
                            <w:fldChar w:fldCharType="separate"/>
                          </w:r>
                          <w:r w:rsidR="00927382" w:rsidRPr="00927382">
                            <w:rPr>
                              <w:b w:val="0"/>
                              <w:smallCaps/>
                              <w:noProof/>
                              <w:color w:val="595959" w:themeColor="text1" w:themeTint="A6"/>
                              <w:sz w:val="20"/>
                              <w:lang w:val="es-ES"/>
                            </w:rPr>
                            <w:t>17</w:t>
                          </w:r>
                          <w:r w:rsidRPr="006B1BA3">
                            <w:rPr>
                              <w:b w:val="0"/>
                              <w:smallCaps/>
                              <w:color w:val="595959" w:themeColor="text1" w:themeTint="A6"/>
                              <w:sz w:val="20"/>
                            </w:rPr>
                            <w:fldChar w:fldCharType="end"/>
                          </w:r>
                        </w:p>
                        <w:p w:rsidR="006B1BA3" w:rsidRPr="00794307" w:rsidRDefault="006B1BA3" w:rsidP="006B1BA3">
                          <w:pPr>
                            <w:rPr>
                              <w:b/>
                              <w:smallCaps/>
                              <w:color w:val="595959" w:themeColor="text1" w:themeTint="A6"/>
                              <w:sz w:val="20"/>
                            </w:rPr>
                          </w:pPr>
                        </w:p>
                        <w:p w:rsidR="006B1BA3" w:rsidRPr="00794307" w:rsidRDefault="006B1BA3" w:rsidP="006B1BA3">
                          <w:pPr>
                            <w:jc w:val="center"/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</w:pPr>
                          <w:r w:rsidRPr="00794307"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  <w:t>fecha de elaboración</w:t>
                          </w:r>
                        </w:p>
                        <w:p w:rsidR="006B1BA3" w:rsidRPr="007552A4" w:rsidRDefault="000B22BD" w:rsidP="006B1BA3">
                          <w:pPr>
                            <w:jc w:val="center"/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</w:pPr>
                          <w:r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  <w:t>21</w:t>
                          </w:r>
                          <w:r w:rsidR="00332D1A" w:rsidRPr="007552A4"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  <w:t xml:space="preserve"> de </w:t>
                          </w:r>
                          <w:r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  <w:t>septiembre</w:t>
                          </w:r>
                          <w:r w:rsidR="00332D1A" w:rsidRPr="007552A4"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  <w:t xml:space="preserve"> de 201</w:t>
                          </w:r>
                          <w:r>
                            <w:rPr>
                              <w:smallCaps/>
                              <w:color w:val="595959" w:themeColor="text1" w:themeTint="A6"/>
                              <w:sz w:val="20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oundrect w14:anchorId="1E54AAAE" id="AutoShape 1" o:spid="_x0000_s1027" style="position:absolute;left:0;text-align:left;margin-left:415.65pt;margin-top:-8.6pt;width:133.65pt;height:73.6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" o:allowincell="f" filled="f" stroked="f">
              <v:textbox>
                <w:txbxContent>
                  <w:p w:rsidR="006B1BA3" w:rsidRPr="00794307" w:rsidRDefault="006B1BA3" w:rsidP="006B1BA3">
                    <w:pPr>
                      <w:pStyle w:val="Ttulo1"/>
                      <w:rPr>
                        <w:b w:val="0"/>
                        <w:smallCaps/>
                        <w:color w:val="595959" w:themeColor="text1" w:themeTint="A6"/>
                        <w:sz w:val="20"/>
                      </w:rPr>
                    </w:pPr>
                    <w:r w:rsidRPr="00794307">
                      <w:rPr>
                        <w:b w:val="0"/>
                        <w:smallCaps/>
                        <w:color w:val="595959" w:themeColor="text1" w:themeTint="A6"/>
                        <w:sz w:val="20"/>
                      </w:rPr>
                      <w:t xml:space="preserve">página                </w:t>
                    </w:r>
                    <w:r w:rsidRPr="006B1BA3">
                      <w:rPr>
                        <w:b w:val="0"/>
                        <w:smallCaps/>
                        <w:color w:val="595959" w:themeColor="text1" w:themeTint="A6"/>
                        <w:sz w:val="20"/>
                      </w:rPr>
                      <w:fldChar w:fldCharType="begin"/>
                    </w:r>
                    <w:r w:rsidRPr="006B1BA3">
                      <w:rPr>
                        <w:b w:val="0"/>
                        <w:smallCaps/>
                        <w:color w:val="595959" w:themeColor="text1" w:themeTint="A6"/>
                        <w:sz w:val="20"/>
                      </w:rPr>
                      <w:instrText>PAGE   \* MERGEFORMAT</w:instrText>
                    </w:r>
                    <w:r w:rsidRPr="006B1BA3">
                      <w:rPr>
                        <w:b w:val="0"/>
                        <w:smallCaps/>
                        <w:color w:val="595959" w:themeColor="text1" w:themeTint="A6"/>
                        <w:sz w:val="20"/>
                      </w:rPr>
                      <w:fldChar w:fldCharType="separate"/>
                    </w:r>
                    <w:r w:rsidR="00927382" w:rsidRPr="00927382">
                      <w:rPr>
                        <w:b w:val="0"/>
                        <w:smallCaps/>
                        <w:noProof/>
                        <w:color w:val="595959" w:themeColor="text1" w:themeTint="A6"/>
                        <w:sz w:val="20"/>
                        <w:lang w:val="es-ES"/>
                      </w:rPr>
                      <w:t>17</w:t>
                    </w:r>
                    <w:r w:rsidRPr="006B1BA3">
                      <w:rPr>
                        <w:b w:val="0"/>
                        <w:smallCaps/>
                        <w:color w:val="595959" w:themeColor="text1" w:themeTint="A6"/>
                        <w:sz w:val="20"/>
                      </w:rPr>
                      <w:fldChar w:fldCharType="end"/>
                    </w:r>
                  </w:p>
                  <w:p w:rsidR="006B1BA3" w:rsidRPr="00794307" w:rsidRDefault="006B1BA3" w:rsidP="006B1BA3">
                    <w:pPr>
                      <w:rPr>
                        <w:b/>
                        <w:smallCaps/>
                        <w:color w:val="595959" w:themeColor="text1" w:themeTint="A6"/>
                        <w:sz w:val="20"/>
                      </w:rPr>
                    </w:pPr>
                  </w:p>
                  <w:p w:rsidR="006B1BA3" w:rsidRPr="00794307" w:rsidRDefault="006B1BA3" w:rsidP="006B1BA3">
                    <w:pPr>
                      <w:jc w:val="center"/>
                      <w:rPr>
                        <w:smallCaps/>
                        <w:color w:val="595959" w:themeColor="text1" w:themeTint="A6"/>
                        <w:sz w:val="20"/>
                      </w:rPr>
                    </w:pPr>
                    <w:r w:rsidRPr="00794307">
                      <w:rPr>
                        <w:smallCaps/>
                        <w:color w:val="595959" w:themeColor="text1" w:themeTint="A6"/>
                        <w:sz w:val="20"/>
                      </w:rPr>
                      <w:t>fecha de elaboración</w:t>
                    </w:r>
                  </w:p>
                  <w:p w:rsidR="006B1BA3" w:rsidRPr="007552A4" w:rsidRDefault="000B22BD" w:rsidP="006B1BA3">
                    <w:pPr>
                      <w:jc w:val="center"/>
                      <w:rPr>
                        <w:smallCaps/>
                        <w:color w:val="595959" w:themeColor="text1" w:themeTint="A6"/>
                        <w:sz w:val="20"/>
                      </w:rPr>
                    </w:pPr>
                    <w:r>
                      <w:rPr>
                        <w:smallCaps/>
                        <w:color w:val="595959" w:themeColor="text1" w:themeTint="A6"/>
                        <w:sz w:val="20"/>
                      </w:rPr>
                      <w:t>21</w:t>
                    </w:r>
                    <w:r w:rsidR="00332D1A" w:rsidRPr="007552A4">
                      <w:rPr>
                        <w:smallCaps/>
                        <w:color w:val="595959" w:themeColor="text1" w:themeTint="A6"/>
                        <w:sz w:val="20"/>
                      </w:rPr>
                      <w:t xml:space="preserve"> de </w:t>
                    </w:r>
                    <w:r>
                      <w:rPr>
                        <w:smallCaps/>
                        <w:color w:val="595959" w:themeColor="text1" w:themeTint="A6"/>
                        <w:sz w:val="20"/>
                      </w:rPr>
                      <w:t>septiembre</w:t>
                    </w:r>
                    <w:r w:rsidR="00332D1A" w:rsidRPr="007552A4">
                      <w:rPr>
                        <w:smallCaps/>
                        <w:color w:val="595959" w:themeColor="text1" w:themeTint="A6"/>
                        <w:sz w:val="20"/>
                      </w:rPr>
                      <w:t xml:space="preserve"> de 201</w:t>
                    </w:r>
                    <w:r>
                      <w:rPr>
                        <w:smallCaps/>
                        <w:color w:val="595959" w:themeColor="text1" w:themeTint="A6"/>
                        <w:sz w:val="20"/>
                      </w:rPr>
                      <w:t>5</w:t>
                    </w:r>
                  </w:p>
                </w:txbxContent>
              </v:textbox>
            </v:roundrect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7727" behindDoc="1" locked="0" layoutInCell="1" allowOverlap="1" wp14:anchorId="62FB49D4" wp14:editId="5D4C45B9">
              <wp:simplePos x="0" y="0"/>
              <wp:positionH relativeFrom="column">
                <wp:posOffset>-13335</wp:posOffset>
              </wp:positionH>
              <wp:positionV relativeFrom="paragraph">
                <wp:posOffset>-76200</wp:posOffset>
              </wp:positionV>
              <wp:extent cx="6991350" cy="9334500"/>
              <wp:effectExtent l="0" t="0" r="0" b="0"/>
              <wp:wrapNone/>
              <wp:docPr id="11" name="11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91350" cy="9334500"/>
                        <a:chOff x="0" y="0"/>
                        <a:chExt cx="6991350" cy="9334500"/>
                      </a:xfrm>
                    </wpg:grpSpPr>
                    <pic:pic xmlns:pic="http://schemas.openxmlformats.org/drawingml/2006/picture">
                      <pic:nvPicPr>
                        <pic:cNvPr id="1" name="0 Imagen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11308"/>
                        <a:stretch/>
                      </pic:blipFill>
                      <pic:spPr bwMode="auto">
                        <a:xfrm>
                          <a:off x="0" y="1066800"/>
                          <a:ext cx="6991350" cy="82677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wpg:grpSp>
                      <wpg:cNvPr id="6" name="6 Grupo"/>
                      <wpg:cNvGrpSpPr/>
                      <wpg:grpSpPr>
                        <a:xfrm>
                          <a:off x="0" y="0"/>
                          <a:ext cx="6953250" cy="1047750"/>
                          <a:chOff x="0" y="0"/>
                          <a:chExt cx="6953250" cy="1047750"/>
                        </a:xfrm>
                      </wpg:grpSpPr>
                      <pic:pic xmlns:pic="http://schemas.openxmlformats.org/drawingml/2006/picture">
                        <pic:nvPicPr>
                          <pic:cNvPr id="7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156" b="88752"/>
                          <a:stretch/>
                        </pic:blipFill>
                        <pic:spPr bwMode="auto">
                          <a:xfrm>
                            <a:off x="5353050" y="0"/>
                            <a:ext cx="160020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372" b="88752"/>
                          <a:stretch/>
                        </pic:blipFill>
                        <pic:spPr bwMode="auto">
                          <a:xfrm>
                            <a:off x="0" y="0"/>
                            <a:ext cx="179070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156" r="2118" b="88752"/>
                          <a:stretch/>
                        </pic:blipFill>
                        <pic:spPr bwMode="auto">
                          <a:xfrm>
                            <a:off x="1771650" y="0"/>
                            <a:ext cx="3448050" cy="104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</wp:anchor>
          </w:drawing>
        </mc:Choice>
        <mc:Fallback>
          <w:pict>
            <v:group w14:anchorId="63F5881C" id="11 Grupo" o:spid="_x0000_s1026" style="position:absolute;margin-left:-1.05pt;margin-top:-6pt;width:550.5pt;height:735pt;z-index:-251658753" coordsize="69913,93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cP/wvzSf+gb4m/wDBRP8A/E0f8L80n/oG+Jv/AAUT/wDxNdxRQBw//C/NJ/6Bvib/AMFE&#10;/wD8TR/wvzSf+gb4m/8ABRP/APE13FFAHD/8L80n/oG+Jv8AwUT/APxNH/C/NJ/6Bvib/wAFE/8A&#10;8TXcUUAG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4//&#10;AIWtef8AQm+Lv+/Nt/8AH6P+FrXn/Qm+Lv8Avzbf/H6AOworj/8Aha15/wBCb4u/7823/wAfo/4W&#10;tef9Cb4u/wC/Nt/8foA7CiuP/wCFrXn/AEJvi7/vzbf/AB+j/ha15/0Jvi7/AL823/x+gDs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uO/4WJr3/Qj63/4F2f/AMeo/wCFia9/0I+t/wDgXZ//AB6gDsaK47/h&#10;Ymvf9CPrf/gXZ/8Ax6j/AIWJr3/Qj63/AOBdn/8AHqAOxorjv+Fia9/0I+t/+Bdn/wDHqP8AhYmv&#10;f9CPrf8A4F2f/wAeoA7G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rj/wDhevhv/n41L/wUXn/xqj/hevhv/n41&#10;L/wUXn/xqgDsKK4//hevhv8A5+NS/wDBRef/ABqj/hevhv8A5+NS/wDBRef/ABqgDsKK4/8A4Xr4&#10;b/5+NS/8FF5/8ao/4Xr4b/5+NS/8FF5/8aoA7CiuP/4Xr4b/AOfjUv8AwUXn/wAao/4Xr4b/AOfj&#10;Uv8AwUXn/wAaoA7CiuP/AOF6+G/+fjUv/BRef/GqP+F6+G/+fjUv/BRef/GqAOworj/+F6+G/wDn&#10;41L/AMFF5/8AGqP+F6+G/wDn41L/AMFF5/8AGqAO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4//AIXNa/8AQD8Yf+CK5/8A&#10;iKP+FzWv/QD8Yf8Agiuf/iKAOworj/8Ahc1r/wBAPxh/4Irn/wCIo/4XNa/9APxh/wCCK5/+IoA7&#10;CiuP/wCFzWv/AEA/GH/giuf/AIij/hc1r/0A/GH/AIIrn/4igD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0 Imagen" o:spid="_x0000_s1027" type="#_x0000_t75" style="position:absolute;top:10668;width:69913;height:82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FZd7BAAAA2gAAAA8AAABkcnMvZG93bnJldi54bWxET0uLwjAQvi/4H8II3tZUD650jSKKooKC&#10;D1j2NjSzbbGZlCa2dX+9EQRPw8f3nMmsNYWoqXK5ZQWDfgSCOLE651TB5bz6HINwHlljYZkU3MnB&#10;bNr5mGCsbcNHqk8+FSGEXYwKMu/LWEqXZGTQ9W1JHLg/Wxn0AVap1BU2IdwUchhFI2kw59CQYUmL&#10;jJLr6WYUNINF87M7bIfz3/1aL7/kv6/HS6V63Xb+DcJT69/il3ujw3x4vvK8cv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qFZd7BAAAA2gAAAA8AAAAAAAAAAAAAAAAAnwIA&#10;AGRycy9kb3ducmV2LnhtbFBLBQYAAAAABAAEAPcAAACNAwAAAAA=&#10;">
                <v:imagedata r:id="rId2" o:title="" croptop="7411f"/>
                <v:path arrowok="t"/>
              </v:shape>
              <v:group id="6 Grupo" o:spid="_x0000_s1028" style="position:absolute;width:69532;height:10477" coordsize="69532,10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<v:shape id="0 Imagen" o:spid="_x0000_s1029" type="#_x0000_t75" style="position:absolute;left:53530;width:16002;height:1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+oPzDAAAA2gAAAA8AAABkcnMvZG93bnJldi54bWxEj09rwkAUxO8Fv8PyhN7qRg9WoquIwWID&#10;Bf+Dt2f2mQSzb9PsVtNv3y0IHoeZ+Q0zmbWmEjdqXGlZQb8XgSDOrC45V7DfLd9GIJxH1lhZJgW/&#10;5GA27bxMMNb2zhu6bX0uAoRdjAoK7+tYSpcVZND1bE0cvIttDPogm1zqBu8Bbio5iKKhNFhyWCiw&#10;pkVB2XX7YxR8pZ/+WH7YQ7r+PqU2aRM+Y6LUa7edj0F4av0z/GivtIJ3+L8SboC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6g/MMAAADaAAAADwAAAAAAAAAAAAAAAACf&#10;AgAAZHJzL2Rvd25yZXYueG1sUEsFBgAAAAAEAAQA9wAAAI8DAAAAAA==&#10;">
                  <v:imagedata r:id="rId2" o:title="" cropbottom="58165f" cropleft="50565f"/>
                  <v:path arrowok="t"/>
                </v:shape>
                <v:shape id="0 Imagen" o:spid="_x0000_s1030" type="#_x0000_t75" style="position:absolute;width:17907;height:1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GRijBAAAA2gAAAA8AAABkcnMvZG93bnJldi54bWxETz1vgzAQ3SPlP1gXqVswZYgoiROlkVp1&#10;i0qpuh74Aij4TLAboL++Hip1fHrfu8NkOnGnwbWWFTxGMQjiyuqWawXFx8s6BeE8ssbOMimYycFh&#10;v1zsMNN25He6574WIYRdhgoa7/tMSlc1ZNBFticO3MUOBn2AQy31gGMIN51M4ngjDbYcGhrs6dRQ&#10;dc2/jYJyvM3l6/m5ePrZnJMkTRg/5y+lHlbTcQvC0+T/xX/uN60gbA1Xwg2Q+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GRijBAAAA2gAAAA8AAAAAAAAAAAAAAAAAnwIA&#10;AGRycy9kb3ducmV2LnhtbFBLBQYAAAAABAAEAPcAAACNAwAAAAA=&#10;">
                  <v:imagedata r:id="rId2" o:title="" cropbottom="58165f" cropright="48740f"/>
                  <v:path arrowok="t"/>
                </v:shape>
                <v:shape id="0 Imagen" o:spid="_x0000_s1031" type="#_x0000_t75" style="position:absolute;left:17716;width:34481;height:10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wauLFAAAA2gAAAA8AAABkcnMvZG93bnJldi54bWxEj09rwkAUxO9Cv8PyCt7qxgjaxKxShFIv&#10;QtUi9PaaffmD2bdpdjVpP323IHgcZuY3TLYeTCOu1LnasoLpJAJBnFtdc6ng4/j69AzCeWSNjWVS&#10;8EMO1quHUYaptj3v6XrwpQgQdikqqLxvUyldXpFBN7EtcfAK2xn0QXal1B32AW4aGUfRXBqsOSxU&#10;2NKmovx8uBgFb6e4mG4WX7NT/15/LnYJxr/7b6XGj8PLEoSnwd/Dt/ZWK0jg/0q4AX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cGrixQAAANoAAAAPAAAAAAAAAAAAAAAA&#10;AJ8CAABkcnMvZG93bnJldi54bWxQSwUGAAAAAAQABAD3AAAAkQMAAAAA&#10;">
                  <v:imagedata r:id="rId2" o:title="" cropbottom="58165f" cropleft="50565f" cropright="1388f"/>
                  <v:path arrowok="t"/>
                </v:shape>
              </v:group>
            </v:group>
          </w:pict>
        </mc:Fallback>
      </mc:AlternateContent>
    </w:r>
  </w:p>
  <w:p w:rsidR="002B0D19" w:rsidRDefault="002B0D19">
    <w:pPr>
      <w:pStyle w:val="Encabezado"/>
      <w:ind w:left="1418" w:right="1558"/>
      <w:rPr>
        <w:noProof/>
        <w:sz w:val="22"/>
        <w:szCs w:val="22"/>
      </w:rPr>
    </w:pPr>
  </w:p>
  <w:p w:rsidR="002B0D19" w:rsidRDefault="002B0D19">
    <w:pPr>
      <w:pStyle w:val="Encabezado"/>
      <w:ind w:left="1418" w:right="1558"/>
      <w:rPr>
        <w:noProof/>
        <w:sz w:val="22"/>
        <w:szCs w:val="22"/>
      </w:rPr>
    </w:pPr>
  </w:p>
  <w:p w:rsidR="002B0D19" w:rsidRPr="002B0D19" w:rsidRDefault="002B0D19">
    <w:pPr>
      <w:pStyle w:val="Encabezado"/>
      <w:ind w:left="1418" w:right="1558"/>
      <w:rPr>
        <w:noProof/>
        <w:sz w:val="22"/>
        <w:szCs w:val="22"/>
      </w:rPr>
    </w:pPr>
  </w:p>
  <w:p w:rsidR="00A262AE" w:rsidRPr="002B0D19" w:rsidRDefault="00A262AE">
    <w:pPr>
      <w:pStyle w:val="Encabezado"/>
      <w:ind w:left="1418" w:right="1558"/>
      <w:rPr>
        <w:sz w:val="22"/>
        <w:szCs w:val="22"/>
      </w:rPr>
    </w:pPr>
  </w:p>
  <w:p w:rsidR="002B0D19" w:rsidRPr="002B0D19" w:rsidRDefault="002B0D19">
    <w:pPr>
      <w:pStyle w:val="Encabezado"/>
      <w:ind w:left="1418" w:right="1558"/>
      <w:rPr>
        <w:sz w:val="22"/>
        <w:szCs w:val="2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62AE" w:rsidRDefault="00882355">
    <w:pPr>
      <w:pStyle w:val="Encabezado"/>
    </w:pPr>
    <w:r>
      <w:rPr>
        <w:noProof/>
        <w:sz w:val="20"/>
        <w:lang w:eastAsia="es-MX"/>
      </w:rPr>
      <w:drawing>
        <wp:anchor distT="0" distB="0" distL="114300" distR="114300" simplePos="0" relativeHeight="251660800" behindDoc="1" locked="0" layoutInCell="1" allowOverlap="1" wp14:anchorId="521B9FC6" wp14:editId="08CD5968">
          <wp:simplePos x="0" y="0"/>
          <wp:positionH relativeFrom="column">
            <wp:posOffset>-2725</wp:posOffset>
          </wp:positionH>
          <wp:positionV relativeFrom="paragraph">
            <wp:posOffset>0</wp:posOffset>
          </wp:positionV>
          <wp:extent cx="6956840" cy="9274810"/>
          <wp:effectExtent l="0" t="0" r="0" b="2540"/>
          <wp:wrapNone/>
          <wp:docPr id="1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ndo_Portada_Manuales Org-0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56840" cy="92748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102DE">
      <w:rPr>
        <w:noProof/>
        <w:sz w:val="20"/>
        <w:lang w:eastAsia="es-MX"/>
      </w:rPr>
      <w:drawing>
        <wp:anchor distT="0" distB="0" distL="114300" distR="114300" simplePos="0" relativeHeight="251653631" behindDoc="1" locked="0" layoutInCell="1" allowOverlap="1" wp14:anchorId="48EBA287" wp14:editId="12C6F448">
          <wp:simplePos x="0" y="0"/>
          <wp:positionH relativeFrom="column">
            <wp:posOffset>16067</wp:posOffset>
          </wp:positionH>
          <wp:positionV relativeFrom="paragraph">
            <wp:posOffset>0</wp:posOffset>
          </wp:positionV>
          <wp:extent cx="6957105" cy="9275445"/>
          <wp:effectExtent l="0" t="0" r="0" b="1905"/>
          <wp:wrapNone/>
          <wp:docPr id="13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ndo_Portada_Manuales Org-01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57105" cy="9275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9F119C"/>
    <w:multiLevelType w:val="hybridMultilevel"/>
    <w:tmpl w:val="86A63096"/>
    <w:lvl w:ilvl="0" w:tplc="080A0001">
      <w:start w:val="1"/>
      <w:numFmt w:val="bullet"/>
      <w:lvlText w:val=""/>
      <w:lvlJc w:val="left"/>
      <w:pPr>
        <w:ind w:left="1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40" w:hanging="360"/>
      </w:pPr>
      <w:rPr>
        <w:rFonts w:ascii="Wingdings" w:hAnsi="Wingdings" w:hint="default"/>
      </w:rPr>
    </w:lvl>
  </w:abstractNum>
  <w:abstractNum w:abstractNumId="1" w15:restartNumberingAfterBreak="0">
    <w:nsid w:val="0431041C"/>
    <w:multiLevelType w:val="hybridMultilevel"/>
    <w:tmpl w:val="A8A8E1E8"/>
    <w:lvl w:ilvl="0" w:tplc="080A0001">
      <w:start w:val="1"/>
      <w:numFmt w:val="bullet"/>
      <w:lvlText w:val=""/>
      <w:lvlJc w:val="left"/>
      <w:pPr>
        <w:ind w:left="1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40" w:hanging="360"/>
      </w:pPr>
      <w:rPr>
        <w:rFonts w:ascii="Wingdings" w:hAnsi="Wingdings" w:hint="default"/>
      </w:rPr>
    </w:lvl>
  </w:abstractNum>
  <w:abstractNum w:abstractNumId="2" w15:restartNumberingAfterBreak="0">
    <w:nsid w:val="07284B5C"/>
    <w:multiLevelType w:val="hybridMultilevel"/>
    <w:tmpl w:val="C23C0594"/>
    <w:lvl w:ilvl="0" w:tplc="7864F0A8">
      <w:start w:val="1"/>
      <w:numFmt w:val="lowerLetter"/>
      <w:lvlText w:val="%1)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C7034"/>
    <w:multiLevelType w:val="hybridMultilevel"/>
    <w:tmpl w:val="9A24C26A"/>
    <w:lvl w:ilvl="0" w:tplc="080A0001">
      <w:start w:val="1"/>
      <w:numFmt w:val="bullet"/>
      <w:lvlText w:val=""/>
      <w:lvlJc w:val="left"/>
      <w:pPr>
        <w:ind w:left="1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40" w:hanging="360"/>
      </w:pPr>
      <w:rPr>
        <w:rFonts w:ascii="Wingdings" w:hAnsi="Wingdings" w:hint="default"/>
      </w:rPr>
    </w:lvl>
  </w:abstractNum>
  <w:abstractNum w:abstractNumId="4" w15:restartNumberingAfterBreak="0">
    <w:nsid w:val="1F803BA8"/>
    <w:multiLevelType w:val="hybridMultilevel"/>
    <w:tmpl w:val="7D5A6E16"/>
    <w:lvl w:ilvl="0" w:tplc="CBF85DE6">
      <w:start w:val="1"/>
      <w:numFmt w:val="lowerLetter"/>
      <w:lvlText w:val="%1)"/>
      <w:lvlJc w:val="left"/>
      <w:pPr>
        <w:ind w:left="36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90D02C8"/>
    <w:multiLevelType w:val="hybridMultilevel"/>
    <w:tmpl w:val="DE3EAB64"/>
    <w:lvl w:ilvl="0" w:tplc="080A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 w15:restartNumberingAfterBreak="0">
    <w:nsid w:val="2C625846"/>
    <w:multiLevelType w:val="hybridMultilevel"/>
    <w:tmpl w:val="58B46C12"/>
    <w:lvl w:ilvl="0" w:tplc="080A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7" w15:restartNumberingAfterBreak="0">
    <w:nsid w:val="2D23576D"/>
    <w:multiLevelType w:val="hybridMultilevel"/>
    <w:tmpl w:val="72FEE6C4"/>
    <w:lvl w:ilvl="0" w:tplc="080A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8" w15:restartNumberingAfterBreak="0">
    <w:nsid w:val="3D2206B5"/>
    <w:multiLevelType w:val="hybridMultilevel"/>
    <w:tmpl w:val="3668A1E0"/>
    <w:lvl w:ilvl="0" w:tplc="FFFFFFFF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FFFFFFFF">
      <w:start w:val="1"/>
      <w:numFmt w:val="upperRoman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8274F960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  <w:strike w:val="0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42365B20"/>
    <w:multiLevelType w:val="hybridMultilevel"/>
    <w:tmpl w:val="66E6F110"/>
    <w:lvl w:ilvl="0" w:tplc="080A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10" w15:restartNumberingAfterBreak="0">
    <w:nsid w:val="543C4BF3"/>
    <w:multiLevelType w:val="hybridMultilevel"/>
    <w:tmpl w:val="5032FFB4"/>
    <w:lvl w:ilvl="0" w:tplc="BC301DB6">
      <w:start w:val="1"/>
      <w:numFmt w:val="lowerLetter"/>
      <w:lvlText w:val="%1)"/>
      <w:lvlJc w:val="left"/>
      <w:pPr>
        <w:ind w:left="2339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3059" w:hanging="360"/>
      </w:pPr>
    </w:lvl>
    <w:lvl w:ilvl="2" w:tplc="080A001B" w:tentative="1">
      <w:start w:val="1"/>
      <w:numFmt w:val="lowerRoman"/>
      <w:lvlText w:val="%3."/>
      <w:lvlJc w:val="right"/>
      <w:pPr>
        <w:ind w:left="3779" w:hanging="180"/>
      </w:pPr>
    </w:lvl>
    <w:lvl w:ilvl="3" w:tplc="080A000F" w:tentative="1">
      <w:start w:val="1"/>
      <w:numFmt w:val="decimal"/>
      <w:lvlText w:val="%4."/>
      <w:lvlJc w:val="left"/>
      <w:pPr>
        <w:ind w:left="4499" w:hanging="360"/>
      </w:pPr>
    </w:lvl>
    <w:lvl w:ilvl="4" w:tplc="080A0019" w:tentative="1">
      <w:start w:val="1"/>
      <w:numFmt w:val="lowerLetter"/>
      <w:lvlText w:val="%5."/>
      <w:lvlJc w:val="left"/>
      <w:pPr>
        <w:ind w:left="5219" w:hanging="360"/>
      </w:pPr>
    </w:lvl>
    <w:lvl w:ilvl="5" w:tplc="080A001B" w:tentative="1">
      <w:start w:val="1"/>
      <w:numFmt w:val="lowerRoman"/>
      <w:lvlText w:val="%6."/>
      <w:lvlJc w:val="right"/>
      <w:pPr>
        <w:ind w:left="5939" w:hanging="180"/>
      </w:pPr>
    </w:lvl>
    <w:lvl w:ilvl="6" w:tplc="080A000F" w:tentative="1">
      <w:start w:val="1"/>
      <w:numFmt w:val="decimal"/>
      <w:lvlText w:val="%7."/>
      <w:lvlJc w:val="left"/>
      <w:pPr>
        <w:ind w:left="6659" w:hanging="360"/>
      </w:pPr>
    </w:lvl>
    <w:lvl w:ilvl="7" w:tplc="080A0019" w:tentative="1">
      <w:start w:val="1"/>
      <w:numFmt w:val="lowerLetter"/>
      <w:lvlText w:val="%8."/>
      <w:lvlJc w:val="left"/>
      <w:pPr>
        <w:ind w:left="7379" w:hanging="360"/>
      </w:pPr>
    </w:lvl>
    <w:lvl w:ilvl="8" w:tplc="080A001B" w:tentative="1">
      <w:start w:val="1"/>
      <w:numFmt w:val="lowerRoman"/>
      <w:lvlText w:val="%9."/>
      <w:lvlJc w:val="right"/>
      <w:pPr>
        <w:ind w:left="8099" w:hanging="180"/>
      </w:pPr>
    </w:lvl>
  </w:abstractNum>
  <w:abstractNum w:abstractNumId="11" w15:restartNumberingAfterBreak="0">
    <w:nsid w:val="60B00FBC"/>
    <w:multiLevelType w:val="hybridMultilevel"/>
    <w:tmpl w:val="8B98EE14"/>
    <w:lvl w:ilvl="0" w:tplc="080A0001">
      <w:start w:val="1"/>
      <w:numFmt w:val="bullet"/>
      <w:lvlText w:val=""/>
      <w:lvlJc w:val="left"/>
      <w:pPr>
        <w:tabs>
          <w:tab w:val="num" w:pos="2346"/>
        </w:tabs>
        <w:ind w:left="2346" w:hanging="360"/>
      </w:pPr>
      <w:rPr>
        <w:rFonts w:ascii="Symbol" w:hAnsi="Symbol" w:hint="default"/>
        <w:lang w:val="it-IT"/>
      </w:rPr>
    </w:lvl>
    <w:lvl w:ilvl="1" w:tplc="11429084" w:tentative="1">
      <w:start w:val="1"/>
      <w:numFmt w:val="lowerLetter"/>
      <w:lvlText w:val="%2."/>
      <w:lvlJc w:val="left"/>
      <w:pPr>
        <w:tabs>
          <w:tab w:val="num" w:pos="2166"/>
        </w:tabs>
        <w:ind w:left="2166" w:hanging="360"/>
      </w:pPr>
    </w:lvl>
    <w:lvl w:ilvl="2" w:tplc="995AAC84" w:tentative="1">
      <w:start w:val="1"/>
      <w:numFmt w:val="lowerRoman"/>
      <w:lvlText w:val="%3."/>
      <w:lvlJc w:val="right"/>
      <w:pPr>
        <w:tabs>
          <w:tab w:val="num" w:pos="2886"/>
        </w:tabs>
        <w:ind w:left="2886" w:hanging="180"/>
      </w:pPr>
    </w:lvl>
    <w:lvl w:ilvl="3" w:tplc="F33289A6">
      <w:start w:val="1"/>
      <w:numFmt w:val="decimal"/>
      <w:lvlText w:val="%4."/>
      <w:lvlJc w:val="left"/>
      <w:pPr>
        <w:tabs>
          <w:tab w:val="num" w:pos="3606"/>
        </w:tabs>
        <w:ind w:left="3606" w:hanging="360"/>
      </w:pPr>
    </w:lvl>
    <w:lvl w:ilvl="4" w:tplc="3B6AA944" w:tentative="1">
      <w:start w:val="1"/>
      <w:numFmt w:val="lowerLetter"/>
      <w:lvlText w:val="%5."/>
      <w:lvlJc w:val="left"/>
      <w:pPr>
        <w:tabs>
          <w:tab w:val="num" w:pos="4326"/>
        </w:tabs>
        <w:ind w:left="4326" w:hanging="360"/>
      </w:pPr>
    </w:lvl>
    <w:lvl w:ilvl="5" w:tplc="0CF46A6E" w:tentative="1">
      <w:start w:val="1"/>
      <w:numFmt w:val="lowerRoman"/>
      <w:lvlText w:val="%6."/>
      <w:lvlJc w:val="right"/>
      <w:pPr>
        <w:tabs>
          <w:tab w:val="num" w:pos="5046"/>
        </w:tabs>
        <w:ind w:left="5046" w:hanging="180"/>
      </w:pPr>
    </w:lvl>
    <w:lvl w:ilvl="6" w:tplc="54AE2ED2" w:tentative="1">
      <w:start w:val="1"/>
      <w:numFmt w:val="decimal"/>
      <w:lvlText w:val="%7."/>
      <w:lvlJc w:val="left"/>
      <w:pPr>
        <w:tabs>
          <w:tab w:val="num" w:pos="5766"/>
        </w:tabs>
        <w:ind w:left="5766" w:hanging="360"/>
      </w:pPr>
    </w:lvl>
    <w:lvl w:ilvl="7" w:tplc="9566FF1C" w:tentative="1">
      <w:start w:val="1"/>
      <w:numFmt w:val="lowerLetter"/>
      <w:lvlText w:val="%8."/>
      <w:lvlJc w:val="left"/>
      <w:pPr>
        <w:tabs>
          <w:tab w:val="num" w:pos="6486"/>
        </w:tabs>
        <w:ind w:left="6486" w:hanging="360"/>
      </w:pPr>
    </w:lvl>
    <w:lvl w:ilvl="8" w:tplc="6FA0E1D4" w:tentative="1">
      <w:start w:val="1"/>
      <w:numFmt w:val="lowerRoman"/>
      <w:lvlText w:val="%9."/>
      <w:lvlJc w:val="right"/>
      <w:pPr>
        <w:tabs>
          <w:tab w:val="num" w:pos="7206"/>
        </w:tabs>
        <w:ind w:left="7206" w:hanging="180"/>
      </w:pPr>
    </w:lvl>
  </w:abstractNum>
  <w:abstractNum w:abstractNumId="12" w15:restartNumberingAfterBreak="0">
    <w:nsid w:val="6E4D4615"/>
    <w:multiLevelType w:val="hybridMultilevel"/>
    <w:tmpl w:val="AA4487AC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"/>
  </w:num>
  <w:num w:numId="3">
    <w:abstractNumId w:val="4"/>
  </w:num>
  <w:num w:numId="4">
    <w:abstractNumId w:val="7"/>
  </w:num>
  <w:num w:numId="5">
    <w:abstractNumId w:val="6"/>
  </w:num>
  <w:num w:numId="6">
    <w:abstractNumId w:val="11"/>
  </w:num>
  <w:num w:numId="7">
    <w:abstractNumId w:val="9"/>
  </w:num>
  <w:num w:numId="8">
    <w:abstractNumId w:val="3"/>
  </w:num>
  <w:num w:numId="9">
    <w:abstractNumId w:val="10"/>
  </w:num>
  <w:num w:numId="10">
    <w:abstractNumId w:val="5"/>
  </w:num>
  <w:num w:numId="11">
    <w:abstractNumId w:val="0"/>
  </w:num>
  <w:num w:numId="12">
    <w:abstractNumId w:val="1"/>
  </w:num>
  <w:num w:numId="13">
    <w:abstractNumId w:val="1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saveSubset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036C"/>
    <w:rsid w:val="00000827"/>
    <w:rsid w:val="00003F18"/>
    <w:rsid w:val="00004200"/>
    <w:rsid w:val="00004588"/>
    <w:rsid w:val="00005724"/>
    <w:rsid w:val="00012C81"/>
    <w:rsid w:val="000143E0"/>
    <w:rsid w:val="00015275"/>
    <w:rsid w:val="0001558E"/>
    <w:rsid w:val="00016935"/>
    <w:rsid w:val="00017974"/>
    <w:rsid w:val="00020697"/>
    <w:rsid w:val="000215BC"/>
    <w:rsid w:val="000222CB"/>
    <w:rsid w:val="00023745"/>
    <w:rsid w:val="000270F2"/>
    <w:rsid w:val="000275BD"/>
    <w:rsid w:val="00027BD0"/>
    <w:rsid w:val="00030447"/>
    <w:rsid w:val="00030630"/>
    <w:rsid w:val="00032BF7"/>
    <w:rsid w:val="00033E90"/>
    <w:rsid w:val="00036372"/>
    <w:rsid w:val="0004134D"/>
    <w:rsid w:val="000418FA"/>
    <w:rsid w:val="00041BED"/>
    <w:rsid w:val="000426AF"/>
    <w:rsid w:val="00046143"/>
    <w:rsid w:val="00050AE8"/>
    <w:rsid w:val="0005237D"/>
    <w:rsid w:val="00054901"/>
    <w:rsid w:val="00055309"/>
    <w:rsid w:val="00061B98"/>
    <w:rsid w:val="000623CF"/>
    <w:rsid w:val="0006277F"/>
    <w:rsid w:val="00062BF1"/>
    <w:rsid w:val="00064DB1"/>
    <w:rsid w:val="00067B00"/>
    <w:rsid w:val="00067C4C"/>
    <w:rsid w:val="0007423B"/>
    <w:rsid w:val="00074BD7"/>
    <w:rsid w:val="00075848"/>
    <w:rsid w:val="0007736C"/>
    <w:rsid w:val="00080218"/>
    <w:rsid w:val="0008193C"/>
    <w:rsid w:val="000820C5"/>
    <w:rsid w:val="00083161"/>
    <w:rsid w:val="000850C3"/>
    <w:rsid w:val="000869B7"/>
    <w:rsid w:val="0008783A"/>
    <w:rsid w:val="00093F58"/>
    <w:rsid w:val="00094CD6"/>
    <w:rsid w:val="000960C3"/>
    <w:rsid w:val="000A1059"/>
    <w:rsid w:val="000A28F2"/>
    <w:rsid w:val="000A605F"/>
    <w:rsid w:val="000A75F5"/>
    <w:rsid w:val="000B22BD"/>
    <w:rsid w:val="000B2783"/>
    <w:rsid w:val="000B2FA6"/>
    <w:rsid w:val="000B7828"/>
    <w:rsid w:val="000C1A69"/>
    <w:rsid w:val="000C2D2B"/>
    <w:rsid w:val="000C3DEC"/>
    <w:rsid w:val="000C64F5"/>
    <w:rsid w:val="000C66D7"/>
    <w:rsid w:val="000C6D5D"/>
    <w:rsid w:val="000D0C6F"/>
    <w:rsid w:val="000D3084"/>
    <w:rsid w:val="000D4EF6"/>
    <w:rsid w:val="000D5031"/>
    <w:rsid w:val="000D5300"/>
    <w:rsid w:val="000D531B"/>
    <w:rsid w:val="000D6B30"/>
    <w:rsid w:val="000D6B63"/>
    <w:rsid w:val="000E0312"/>
    <w:rsid w:val="000E22B5"/>
    <w:rsid w:val="000E3073"/>
    <w:rsid w:val="000E3388"/>
    <w:rsid w:val="000E3EAB"/>
    <w:rsid w:val="000E7E89"/>
    <w:rsid w:val="000F0873"/>
    <w:rsid w:val="000F1C60"/>
    <w:rsid w:val="000F1ECF"/>
    <w:rsid w:val="000F2D47"/>
    <w:rsid w:val="000F3BAB"/>
    <w:rsid w:val="000F3D0E"/>
    <w:rsid w:val="000F6430"/>
    <w:rsid w:val="000F7310"/>
    <w:rsid w:val="001001AC"/>
    <w:rsid w:val="001011EF"/>
    <w:rsid w:val="00105933"/>
    <w:rsid w:val="00105B76"/>
    <w:rsid w:val="001072F9"/>
    <w:rsid w:val="00107729"/>
    <w:rsid w:val="00107B50"/>
    <w:rsid w:val="001109D6"/>
    <w:rsid w:val="00112D46"/>
    <w:rsid w:val="00112FBF"/>
    <w:rsid w:val="00112FD2"/>
    <w:rsid w:val="00117190"/>
    <w:rsid w:val="00121383"/>
    <w:rsid w:val="00121E03"/>
    <w:rsid w:val="00122BB7"/>
    <w:rsid w:val="00122C87"/>
    <w:rsid w:val="00122EBA"/>
    <w:rsid w:val="001233F5"/>
    <w:rsid w:val="001242A0"/>
    <w:rsid w:val="00126933"/>
    <w:rsid w:val="001303B1"/>
    <w:rsid w:val="00131819"/>
    <w:rsid w:val="00132494"/>
    <w:rsid w:val="00134257"/>
    <w:rsid w:val="00134C9C"/>
    <w:rsid w:val="00135239"/>
    <w:rsid w:val="0013545C"/>
    <w:rsid w:val="0013662A"/>
    <w:rsid w:val="00137577"/>
    <w:rsid w:val="001375A7"/>
    <w:rsid w:val="00140206"/>
    <w:rsid w:val="001405A2"/>
    <w:rsid w:val="0014108A"/>
    <w:rsid w:val="00141E00"/>
    <w:rsid w:val="00142E56"/>
    <w:rsid w:val="00145CEF"/>
    <w:rsid w:val="00145F6A"/>
    <w:rsid w:val="00150BCC"/>
    <w:rsid w:val="00151201"/>
    <w:rsid w:val="001518DB"/>
    <w:rsid w:val="001521DF"/>
    <w:rsid w:val="001521F0"/>
    <w:rsid w:val="00152EEA"/>
    <w:rsid w:val="001531A7"/>
    <w:rsid w:val="00157E67"/>
    <w:rsid w:val="00162A41"/>
    <w:rsid w:val="0016311B"/>
    <w:rsid w:val="00163307"/>
    <w:rsid w:val="001637AA"/>
    <w:rsid w:val="0016493A"/>
    <w:rsid w:val="00165C11"/>
    <w:rsid w:val="00166DFB"/>
    <w:rsid w:val="00166FCA"/>
    <w:rsid w:val="001703D5"/>
    <w:rsid w:val="00173170"/>
    <w:rsid w:val="001732A0"/>
    <w:rsid w:val="00173FD8"/>
    <w:rsid w:val="00181A89"/>
    <w:rsid w:val="00182108"/>
    <w:rsid w:val="00182AB8"/>
    <w:rsid w:val="0018308F"/>
    <w:rsid w:val="00183FBB"/>
    <w:rsid w:val="00184850"/>
    <w:rsid w:val="00185198"/>
    <w:rsid w:val="001854CD"/>
    <w:rsid w:val="001862F9"/>
    <w:rsid w:val="00187404"/>
    <w:rsid w:val="00190238"/>
    <w:rsid w:val="00190861"/>
    <w:rsid w:val="00191105"/>
    <w:rsid w:val="0019204C"/>
    <w:rsid w:val="001935A2"/>
    <w:rsid w:val="00194417"/>
    <w:rsid w:val="00194DBB"/>
    <w:rsid w:val="00196A1E"/>
    <w:rsid w:val="00196E58"/>
    <w:rsid w:val="001A0650"/>
    <w:rsid w:val="001A15B0"/>
    <w:rsid w:val="001A37D1"/>
    <w:rsid w:val="001A7E85"/>
    <w:rsid w:val="001B1DE7"/>
    <w:rsid w:val="001B248B"/>
    <w:rsid w:val="001B3C31"/>
    <w:rsid w:val="001B41C5"/>
    <w:rsid w:val="001B4FB6"/>
    <w:rsid w:val="001B5DD5"/>
    <w:rsid w:val="001B6E9B"/>
    <w:rsid w:val="001C08D8"/>
    <w:rsid w:val="001C1ADC"/>
    <w:rsid w:val="001C7CC9"/>
    <w:rsid w:val="001C7FA0"/>
    <w:rsid w:val="001D021A"/>
    <w:rsid w:val="001D09BC"/>
    <w:rsid w:val="001D128A"/>
    <w:rsid w:val="001D1901"/>
    <w:rsid w:val="001D3CBC"/>
    <w:rsid w:val="001D3F62"/>
    <w:rsid w:val="001D47EF"/>
    <w:rsid w:val="001D5D12"/>
    <w:rsid w:val="001D7A4A"/>
    <w:rsid w:val="001E1B2D"/>
    <w:rsid w:val="001E39EB"/>
    <w:rsid w:val="001E5B27"/>
    <w:rsid w:val="001E7F2F"/>
    <w:rsid w:val="001F20E2"/>
    <w:rsid w:val="001F3FD8"/>
    <w:rsid w:val="001F4359"/>
    <w:rsid w:val="001F43BB"/>
    <w:rsid w:val="001F6E59"/>
    <w:rsid w:val="0020085B"/>
    <w:rsid w:val="00204BE4"/>
    <w:rsid w:val="00206120"/>
    <w:rsid w:val="00206297"/>
    <w:rsid w:val="002066F8"/>
    <w:rsid w:val="00206C6A"/>
    <w:rsid w:val="00207084"/>
    <w:rsid w:val="00207FB4"/>
    <w:rsid w:val="002102D9"/>
    <w:rsid w:val="00212DA3"/>
    <w:rsid w:val="00213D5E"/>
    <w:rsid w:val="002143BF"/>
    <w:rsid w:val="00214464"/>
    <w:rsid w:val="00216DBA"/>
    <w:rsid w:val="00222CE8"/>
    <w:rsid w:val="00223052"/>
    <w:rsid w:val="0022415E"/>
    <w:rsid w:val="0022420D"/>
    <w:rsid w:val="00225E81"/>
    <w:rsid w:val="002276D6"/>
    <w:rsid w:val="00232C05"/>
    <w:rsid w:val="00232D25"/>
    <w:rsid w:val="00233349"/>
    <w:rsid w:val="00235BE4"/>
    <w:rsid w:val="002375E7"/>
    <w:rsid w:val="00241606"/>
    <w:rsid w:val="00241818"/>
    <w:rsid w:val="002422FF"/>
    <w:rsid w:val="002428A5"/>
    <w:rsid w:val="00243597"/>
    <w:rsid w:val="00243AFB"/>
    <w:rsid w:val="002455F7"/>
    <w:rsid w:val="00246B56"/>
    <w:rsid w:val="002510DE"/>
    <w:rsid w:val="002517FE"/>
    <w:rsid w:val="00255304"/>
    <w:rsid w:val="00257B00"/>
    <w:rsid w:val="002604F8"/>
    <w:rsid w:val="00260764"/>
    <w:rsid w:val="00260E1B"/>
    <w:rsid w:val="002618D3"/>
    <w:rsid w:val="00261DAB"/>
    <w:rsid w:val="00264E84"/>
    <w:rsid w:val="002677CB"/>
    <w:rsid w:val="00267CA2"/>
    <w:rsid w:val="00274942"/>
    <w:rsid w:val="00283E50"/>
    <w:rsid w:val="002841FE"/>
    <w:rsid w:val="002847D0"/>
    <w:rsid w:val="00292CD1"/>
    <w:rsid w:val="00292FF6"/>
    <w:rsid w:val="0029367A"/>
    <w:rsid w:val="00294275"/>
    <w:rsid w:val="0029496E"/>
    <w:rsid w:val="00295881"/>
    <w:rsid w:val="00295C81"/>
    <w:rsid w:val="00295F2E"/>
    <w:rsid w:val="002A17F0"/>
    <w:rsid w:val="002A3B84"/>
    <w:rsid w:val="002A6D47"/>
    <w:rsid w:val="002A7129"/>
    <w:rsid w:val="002A7968"/>
    <w:rsid w:val="002B0D19"/>
    <w:rsid w:val="002B4FED"/>
    <w:rsid w:val="002B5790"/>
    <w:rsid w:val="002B5EE3"/>
    <w:rsid w:val="002B6429"/>
    <w:rsid w:val="002B64DE"/>
    <w:rsid w:val="002B75DA"/>
    <w:rsid w:val="002C07ED"/>
    <w:rsid w:val="002C1B28"/>
    <w:rsid w:val="002C68E9"/>
    <w:rsid w:val="002D313F"/>
    <w:rsid w:val="002D4CD0"/>
    <w:rsid w:val="002D4FB1"/>
    <w:rsid w:val="002E1302"/>
    <w:rsid w:val="002E2029"/>
    <w:rsid w:val="002E24C3"/>
    <w:rsid w:val="002E2663"/>
    <w:rsid w:val="002E5E68"/>
    <w:rsid w:val="002E5FC4"/>
    <w:rsid w:val="002E769B"/>
    <w:rsid w:val="002F01AF"/>
    <w:rsid w:val="002F06BE"/>
    <w:rsid w:val="002F0951"/>
    <w:rsid w:val="002F1349"/>
    <w:rsid w:val="002F2AC8"/>
    <w:rsid w:val="002F42B8"/>
    <w:rsid w:val="002F63A5"/>
    <w:rsid w:val="002F67C1"/>
    <w:rsid w:val="00301E41"/>
    <w:rsid w:val="00301E60"/>
    <w:rsid w:val="00305DB0"/>
    <w:rsid w:val="00307D7A"/>
    <w:rsid w:val="003102DE"/>
    <w:rsid w:val="00320B88"/>
    <w:rsid w:val="00325A3A"/>
    <w:rsid w:val="003261AE"/>
    <w:rsid w:val="003268FD"/>
    <w:rsid w:val="00332D1A"/>
    <w:rsid w:val="00332DD6"/>
    <w:rsid w:val="00333D48"/>
    <w:rsid w:val="00334353"/>
    <w:rsid w:val="003351C2"/>
    <w:rsid w:val="0033562D"/>
    <w:rsid w:val="003374EB"/>
    <w:rsid w:val="00337A20"/>
    <w:rsid w:val="0034071D"/>
    <w:rsid w:val="00341518"/>
    <w:rsid w:val="00345AFE"/>
    <w:rsid w:val="00347316"/>
    <w:rsid w:val="00350B2D"/>
    <w:rsid w:val="00352C63"/>
    <w:rsid w:val="00352DC3"/>
    <w:rsid w:val="00352FA7"/>
    <w:rsid w:val="00354D86"/>
    <w:rsid w:val="003556DC"/>
    <w:rsid w:val="00355D43"/>
    <w:rsid w:val="00360969"/>
    <w:rsid w:val="00360BB7"/>
    <w:rsid w:val="003615EB"/>
    <w:rsid w:val="00361A6C"/>
    <w:rsid w:val="003626A7"/>
    <w:rsid w:val="00364E7C"/>
    <w:rsid w:val="00365554"/>
    <w:rsid w:val="00365F95"/>
    <w:rsid w:val="00370364"/>
    <w:rsid w:val="0037176D"/>
    <w:rsid w:val="00371DD1"/>
    <w:rsid w:val="003722E0"/>
    <w:rsid w:val="00373931"/>
    <w:rsid w:val="00374AA9"/>
    <w:rsid w:val="0038129A"/>
    <w:rsid w:val="003833DE"/>
    <w:rsid w:val="00391246"/>
    <w:rsid w:val="00391CAC"/>
    <w:rsid w:val="0039331C"/>
    <w:rsid w:val="003957B7"/>
    <w:rsid w:val="00396A95"/>
    <w:rsid w:val="0039786E"/>
    <w:rsid w:val="003A2CFC"/>
    <w:rsid w:val="003A3B38"/>
    <w:rsid w:val="003B1656"/>
    <w:rsid w:val="003B441F"/>
    <w:rsid w:val="003B5963"/>
    <w:rsid w:val="003B6DC9"/>
    <w:rsid w:val="003B6E68"/>
    <w:rsid w:val="003B7BD2"/>
    <w:rsid w:val="003C1635"/>
    <w:rsid w:val="003C21D1"/>
    <w:rsid w:val="003C3432"/>
    <w:rsid w:val="003C3C34"/>
    <w:rsid w:val="003C6F43"/>
    <w:rsid w:val="003D0EBE"/>
    <w:rsid w:val="003D1B4D"/>
    <w:rsid w:val="003D1D9B"/>
    <w:rsid w:val="003D3BE8"/>
    <w:rsid w:val="003D3C91"/>
    <w:rsid w:val="003D5396"/>
    <w:rsid w:val="003D5795"/>
    <w:rsid w:val="003D58D9"/>
    <w:rsid w:val="003D7642"/>
    <w:rsid w:val="003E281E"/>
    <w:rsid w:val="003E2B58"/>
    <w:rsid w:val="003E2C64"/>
    <w:rsid w:val="003E5407"/>
    <w:rsid w:val="003E6B4D"/>
    <w:rsid w:val="003F052F"/>
    <w:rsid w:val="003F0602"/>
    <w:rsid w:val="003F0A25"/>
    <w:rsid w:val="003F16CC"/>
    <w:rsid w:val="003F18E8"/>
    <w:rsid w:val="003F3684"/>
    <w:rsid w:val="003F3DCF"/>
    <w:rsid w:val="003F7396"/>
    <w:rsid w:val="003F7629"/>
    <w:rsid w:val="003F76E5"/>
    <w:rsid w:val="00400664"/>
    <w:rsid w:val="00400C84"/>
    <w:rsid w:val="00404EC3"/>
    <w:rsid w:val="004050A0"/>
    <w:rsid w:val="0040755D"/>
    <w:rsid w:val="00415414"/>
    <w:rsid w:val="00416148"/>
    <w:rsid w:val="00417ACC"/>
    <w:rsid w:val="00421123"/>
    <w:rsid w:val="00421F43"/>
    <w:rsid w:val="004248FC"/>
    <w:rsid w:val="0042604C"/>
    <w:rsid w:val="0042694C"/>
    <w:rsid w:val="00426C5F"/>
    <w:rsid w:val="00433B8C"/>
    <w:rsid w:val="0043793C"/>
    <w:rsid w:val="004417CF"/>
    <w:rsid w:val="004421EE"/>
    <w:rsid w:val="00442D69"/>
    <w:rsid w:val="00445538"/>
    <w:rsid w:val="00445EA9"/>
    <w:rsid w:val="00446645"/>
    <w:rsid w:val="0044680E"/>
    <w:rsid w:val="00446C76"/>
    <w:rsid w:val="004521E5"/>
    <w:rsid w:val="0045288B"/>
    <w:rsid w:val="004534DC"/>
    <w:rsid w:val="00453515"/>
    <w:rsid w:val="00455142"/>
    <w:rsid w:val="00456A04"/>
    <w:rsid w:val="0045715C"/>
    <w:rsid w:val="00460BE3"/>
    <w:rsid w:val="00461DBF"/>
    <w:rsid w:val="00461F27"/>
    <w:rsid w:val="00464B7D"/>
    <w:rsid w:val="00466448"/>
    <w:rsid w:val="0046644F"/>
    <w:rsid w:val="00472285"/>
    <w:rsid w:val="00472842"/>
    <w:rsid w:val="0047364B"/>
    <w:rsid w:val="00473DA2"/>
    <w:rsid w:val="0047423E"/>
    <w:rsid w:val="004759D2"/>
    <w:rsid w:val="00475E06"/>
    <w:rsid w:val="004760BF"/>
    <w:rsid w:val="00476271"/>
    <w:rsid w:val="004764C6"/>
    <w:rsid w:val="00480D6F"/>
    <w:rsid w:val="00483477"/>
    <w:rsid w:val="00484629"/>
    <w:rsid w:val="004852AF"/>
    <w:rsid w:val="004878E0"/>
    <w:rsid w:val="0049156D"/>
    <w:rsid w:val="00492AC4"/>
    <w:rsid w:val="00492D7D"/>
    <w:rsid w:val="00493472"/>
    <w:rsid w:val="0049434E"/>
    <w:rsid w:val="004956F2"/>
    <w:rsid w:val="00496216"/>
    <w:rsid w:val="004965D9"/>
    <w:rsid w:val="004A1503"/>
    <w:rsid w:val="004A1A02"/>
    <w:rsid w:val="004A4AA8"/>
    <w:rsid w:val="004A65FA"/>
    <w:rsid w:val="004A670B"/>
    <w:rsid w:val="004B0CC1"/>
    <w:rsid w:val="004B1F93"/>
    <w:rsid w:val="004B3284"/>
    <w:rsid w:val="004B5741"/>
    <w:rsid w:val="004B5865"/>
    <w:rsid w:val="004B5BEE"/>
    <w:rsid w:val="004C26B7"/>
    <w:rsid w:val="004C26DB"/>
    <w:rsid w:val="004C5CB3"/>
    <w:rsid w:val="004C6A12"/>
    <w:rsid w:val="004D0A66"/>
    <w:rsid w:val="004D1FF0"/>
    <w:rsid w:val="004D22E5"/>
    <w:rsid w:val="004D38C2"/>
    <w:rsid w:val="004D3E0C"/>
    <w:rsid w:val="004D5A6A"/>
    <w:rsid w:val="004E1410"/>
    <w:rsid w:val="004E39D2"/>
    <w:rsid w:val="004E403F"/>
    <w:rsid w:val="004E6498"/>
    <w:rsid w:val="004E73E4"/>
    <w:rsid w:val="004E7C0B"/>
    <w:rsid w:val="004F2171"/>
    <w:rsid w:val="004F68F9"/>
    <w:rsid w:val="004F6DB4"/>
    <w:rsid w:val="005009B5"/>
    <w:rsid w:val="00501B1A"/>
    <w:rsid w:val="00503E4D"/>
    <w:rsid w:val="0050461A"/>
    <w:rsid w:val="00504E49"/>
    <w:rsid w:val="00505C77"/>
    <w:rsid w:val="00507A19"/>
    <w:rsid w:val="005124A0"/>
    <w:rsid w:val="00514551"/>
    <w:rsid w:val="00515AFF"/>
    <w:rsid w:val="00516302"/>
    <w:rsid w:val="00517F4A"/>
    <w:rsid w:val="00520D79"/>
    <w:rsid w:val="005229C0"/>
    <w:rsid w:val="00524D12"/>
    <w:rsid w:val="005251D9"/>
    <w:rsid w:val="00526A75"/>
    <w:rsid w:val="00541053"/>
    <w:rsid w:val="0054142B"/>
    <w:rsid w:val="005435F6"/>
    <w:rsid w:val="005448A0"/>
    <w:rsid w:val="00546626"/>
    <w:rsid w:val="005505C7"/>
    <w:rsid w:val="00551017"/>
    <w:rsid w:val="005510E3"/>
    <w:rsid w:val="00552610"/>
    <w:rsid w:val="00552BE9"/>
    <w:rsid w:val="00560BF1"/>
    <w:rsid w:val="00563C73"/>
    <w:rsid w:val="00572323"/>
    <w:rsid w:val="00573609"/>
    <w:rsid w:val="0057416D"/>
    <w:rsid w:val="00574D0A"/>
    <w:rsid w:val="00577441"/>
    <w:rsid w:val="0058543E"/>
    <w:rsid w:val="00585DCD"/>
    <w:rsid w:val="0058750A"/>
    <w:rsid w:val="00587681"/>
    <w:rsid w:val="00592631"/>
    <w:rsid w:val="00593D4D"/>
    <w:rsid w:val="0059468F"/>
    <w:rsid w:val="0059502A"/>
    <w:rsid w:val="00595FE0"/>
    <w:rsid w:val="00597047"/>
    <w:rsid w:val="005970D8"/>
    <w:rsid w:val="0059736F"/>
    <w:rsid w:val="005A0AD5"/>
    <w:rsid w:val="005A19E0"/>
    <w:rsid w:val="005A33FD"/>
    <w:rsid w:val="005A38EC"/>
    <w:rsid w:val="005B2628"/>
    <w:rsid w:val="005B3191"/>
    <w:rsid w:val="005B4691"/>
    <w:rsid w:val="005B59FF"/>
    <w:rsid w:val="005B795A"/>
    <w:rsid w:val="005C4FE5"/>
    <w:rsid w:val="005C5867"/>
    <w:rsid w:val="005C75AA"/>
    <w:rsid w:val="005C7ACF"/>
    <w:rsid w:val="005C7D7F"/>
    <w:rsid w:val="005D3406"/>
    <w:rsid w:val="005D3EB9"/>
    <w:rsid w:val="005D5D91"/>
    <w:rsid w:val="005D5E0F"/>
    <w:rsid w:val="005D7005"/>
    <w:rsid w:val="005D7E45"/>
    <w:rsid w:val="005E036C"/>
    <w:rsid w:val="005E042B"/>
    <w:rsid w:val="005E3A81"/>
    <w:rsid w:val="005E5897"/>
    <w:rsid w:val="005E58D0"/>
    <w:rsid w:val="005E7324"/>
    <w:rsid w:val="005F7B00"/>
    <w:rsid w:val="00600472"/>
    <w:rsid w:val="006068C3"/>
    <w:rsid w:val="006074EC"/>
    <w:rsid w:val="00607A00"/>
    <w:rsid w:val="006102CF"/>
    <w:rsid w:val="006148C7"/>
    <w:rsid w:val="00614C0F"/>
    <w:rsid w:val="00616BD5"/>
    <w:rsid w:val="00620687"/>
    <w:rsid w:val="00623354"/>
    <w:rsid w:val="00624549"/>
    <w:rsid w:val="006246A9"/>
    <w:rsid w:val="00624C9F"/>
    <w:rsid w:val="0062517F"/>
    <w:rsid w:val="00626307"/>
    <w:rsid w:val="006276ED"/>
    <w:rsid w:val="006312E3"/>
    <w:rsid w:val="00631552"/>
    <w:rsid w:val="00631597"/>
    <w:rsid w:val="00631CDA"/>
    <w:rsid w:val="00632AD2"/>
    <w:rsid w:val="00633301"/>
    <w:rsid w:val="006342F4"/>
    <w:rsid w:val="00634B5C"/>
    <w:rsid w:val="00634ECC"/>
    <w:rsid w:val="0063543E"/>
    <w:rsid w:val="006357E4"/>
    <w:rsid w:val="00636F08"/>
    <w:rsid w:val="00637510"/>
    <w:rsid w:val="00644DF5"/>
    <w:rsid w:val="00644F3D"/>
    <w:rsid w:val="0064522C"/>
    <w:rsid w:val="006457C6"/>
    <w:rsid w:val="0064640C"/>
    <w:rsid w:val="00650CCC"/>
    <w:rsid w:val="00651597"/>
    <w:rsid w:val="00651C0C"/>
    <w:rsid w:val="00651F07"/>
    <w:rsid w:val="00654CAF"/>
    <w:rsid w:val="0066121D"/>
    <w:rsid w:val="00661C97"/>
    <w:rsid w:val="006623F3"/>
    <w:rsid w:val="006634F2"/>
    <w:rsid w:val="006650AD"/>
    <w:rsid w:val="0066653D"/>
    <w:rsid w:val="006671A4"/>
    <w:rsid w:val="00667D31"/>
    <w:rsid w:val="006715DF"/>
    <w:rsid w:val="00671A09"/>
    <w:rsid w:val="00671AA3"/>
    <w:rsid w:val="00672BA0"/>
    <w:rsid w:val="0067437A"/>
    <w:rsid w:val="00674C9D"/>
    <w:rsid w:val="00675A3E"/>
    <w:rsid w:val="006769D2"/>
    <w:rsid w:val="00677490"/>
    <w:rsid w:val="00680E28"/>
    <w:rsid w:val="00680F9D"/>
    <w:rsid w:val="00681ABB"/>
    <w:rsid w:val="00682873"/>
    <w:rsid w:val="0068644A"/>
    <w:rsid w:val="00686A1B"/>
    <w:rsid w:val="00687498"/>
    <w:rsid w:val="006878E9"/>
    <w:rsid w:val="006879F2"/>
    <w:rsid w:val="0069367A"/>
    <w:rsid w:val="00693980"/>
    <w:rsid w:val="00695B1F"/>
    <w:rsid w:val="00696D2D"/>
    <w:rsid w:val="00697491"/>
    <w:rsid w:val="006A2F83"/>
    <w:rsid w:val="006A3369"/>
    <w:rsid w:val="006A4C03"/>
    <w:rsid w:val="006A6414"/>
    <w:rsid w:val="006A7268"/>
    <w:rsid w:val="006B0758"/>
    <w:rsid w:val="006B088F"/>
    <w:rsid w:val="006B1BA3"/>
    <w:rsid w:val="006B2283"/>
    <w:rsid w:val="006B4FD2"/>
    <w:rsid w:val="006B5B15"/>
    <w:rsid w:val="006B65A6"/>
    <w:rsid w:val="006B7892"/>
    <w:rsid w:val="006C04E3"/>
    <w:rsid w:val="006C54B4"/>
    <w:rsid w:val="006C739E"/>
    <w:rsid w:val="006D1C8F"/>
    <w:rsid w:val="006D25C9"/>
    <w:rsid w:val="006D3015"/>
    <w:rsid w:val="006D3C83"/>
    <w:rsid w:val="006D4269"/>
    <w:rsid w:val="006D5111"/>
    <w:rsid w:val="006D609A"/>
    <w:rsid w:val="006D71F6"/>
    <w:rsid w:val="006D72B2"/>
    <w:rsid w:val="006E0C47"/>
    <w:rsid w:val="006E3FD6"/>
    <w:rsid w:val="006E45EE"/>
    <w:rsid w:val="006E77E3"/>
    <w:rsid w:val="006E7825"/>
    <w:rsid w:val="006E7B0A"/>
    <w:rsid w:val="006F0C88"/>
    <w:rsid w:val="006F170F"/>
    <w:rsid w:val="006F1F01"/>
    <w:rsid w:val="006F2869"/>
    <w:rsid w:val="006F46BF"/>
    <w:rsid w:val="006F55B0"/>
    <w:rsid w:val="006F59B6"/>
    <w:rsid w:val="006F5CBA"/>
    <w:rsid w:val="006F5EC3"/>
    <w:rsid w:val="006F7459"/>
    <w:rsid w:val="006F7AE6"/>
    <w:rsid w:val="0070067B"/>
    <w:rsid w:val="00700AD2"/>
    <w:rsid w:val="00701720"/>
    <w:rsid w:val="00703C44"/>
    <w:rsid w:val="007044FC"/>
    <w:rsid w:val="00704D58"/>
    <w:rsid w:val="00707A13"/>
    <w:rsid w:val="00710393"/>
    <w:rsid w:val="0071279C"/>
    <w:rsid w:val="00712930"/>
    <w:rsid w:val="00712FA3"/>
    <w:rsid w:val="00713E89"/>
    <w:rsid w:val="00713F79"/>
    <w:rsid w:val="007162B0"/>
    <w:rsid w:val="007168BD"/>
    <w:rsid w:val="00716B04"/>
    <w:rsid w:val="007256EB"/>
    <w:rsid w:val="00731B6F"/>
    <w:rsid w:val="007320F0"/>
    <w:rsid w:val="007364F4"/>
    <w:rsid w:val="00740030"/>
    <w:rsid w:val="007419B9"/>
    <w:rsid w:val="007433E3"/>
    <w:rsid w:val="007444E1"/>
    <w:rsid w:val="00745587"/>
    <w:rsid w:val="00746F9B"/>
    <w:rsid w:val="00750861"/>
    <w:rsid w:val="00750E78"/>
    <w:rsid w:val="00750EED"/>
    <w:rsid w:val="00751D85"/>
    <w:rsid w:val="0075222A"/>
    <w:rsid w:val="00752CF7"/>
    <w:rsid w:val="00754949"/>
    <w:rsid w:val="007552A4"/>
    <w:rsid w:val="007557DB"/>
    <w:rsid w:val="00757A89"/>
    <w:rsid w:val="00761C20"/>
    <w:rsid w:val="007633AD"/>
    <w:rsid w:val="0076396D"/>
    <w:rsid w:val="0076448A"/>
    <w:rsid w:val="007651A0"/>
    <w:rsid w:val="00767B33"/>
    <w:rsid w:val="00770068"/>
    <w:rsid w:val="0077038B"/>
    <w:rsid w:val="00770B6A"/>
    <w:rsid w:val="00771B7C"/>
    <w:rsid w:val="0077230E"/>
    <w:rsid w:val="00772E22"/>
    <w:rsid w:val="00773579"/>
    <w:rsid w:val="00776CD0"/>
    <w:rsid w:val="0077732A"/>
    <w:rsid w:val="00777FA3"/>
    <w:rsid w:val="00780779"/>
    <w:rsid w:val="00782135"/>
    <w:rsid w:val="007846D4"/>
    <w:rsid w:val="00784EF7"/>
    <w:rsid w:val="00786B73"/>
    <w:rsid w:val="00786C5A"/>
    <w:rsid w:val="0078720B"/>
    <w:rsid w:val="00787DC5"/>
    <w:rsid w:val="00790099"/>
    <w:rsid w:val="00790EE8"/>
    <w:rsid w:val="0079373D"/>
    <w:rsid w:val="00793CEE"/>
    <w:rsid w:val="00794307"/>
    <w:rsid w:val="0079472F"/>
    <w:rsid w:val="00795754"/>
    <w:rsid w:val="007974DA"/>
    <w:rsid w:val="007A070F"/>
    <w:rsid w:val="007A2FC5"/>
    <w:rsid w:val="007A3FF0"/>
    <w:rsid w:val="007A40C5"/>
    <w:rsid w:val="007B02AD"/>
    <w:rsid w:val="007B0708"/>
    <w:rsid w:val="007B0766"/>
    <w:rsid w:val="007B0ACE"/>
    <w:rsid w:val="007B13A3"/>
    <w:rsid w:val="007B3F8F"/>
    <w:rsid w:val="007B550D"/>
    <w:rsid w:val="007C1BC3"/>
    <w:rsid w:val="007C285B"/>
    <w:rsid w:val="007C2AD7"/>
    <w:rsid w:val="007C423B"/>
    <w:rsid w:val="007C4B7A"/>
    <w:rsid w:val="007D3D8E"/>
    <w:rsid w:val="007D4C59"/>
    <w:rsid w:val="007D6056"/>
    <w:rsid w:val="007D6621"/>
    <w:rsid w:val="007D793D"/>
    <w:rsid w:val="007E278A"/>
    <w:rsid w:val="007E4114"/>
    <w:rsid w:val="007E444B"/>
    <w:rsid w:val="007E51F5"/>
    <w:rsid w:val="007E5422"/>
    <w:rsid w:val="007E694B"/>
    <w:rsid w:val="007E7D57"/>
    <w:rsid w:val="007F1032"/>
    <w:rsid w:val="007F2EF3"/>
    <w:rsid w:val="007F3629"/>
    <w:rsid w:val="007F7063"/>
    <w:rsid w:val="00800505"/>
    <w:rsid w:val="008015CB"/>
    <w:rsid w:val="00802F22"/>
    <w:rsid w:val="00803694"/>
    <w:rsid w:val="00805036"/>
    <w:rsid w:val="00806783"/>
    <w:rsid w:val="00806E39"/>
    <w:rsid w:val="00811BFE"/>
    <w:rsid w:val="008159B5"/>
    <w:rsid w:val="008159BF"/>
    <w:rsid w:val="00816FD6"/>
    <w:rsid w:val="00820ED4"/>
    <w:rsid w:val="00822DAD"/>
    <w:rsid w:val="00823284"/>
    <w:rsid w:val="00824C4B"/>
    <w:rsid w:val="00824DFC"/>
    <w:rsid w:val="00825B2F"/>
    <w:rsid w:val="00826E7E"/>
    <w:rsid w:val="008273C2"/>
    <w:rsid w:val="0082782C"/>
    <w:rsid w:val="00830958"/>
    <w:rsid w:val="00831990"/>
    <w:rsid w:val="008319DC"/>
    <w:rsid w:val="00831FA9"/>
    <w:rsid w:val="00832E2D"/>
    <w:rsid w:val="00835F00"/>
    <w:rsid w:val="00837E1C"/>
    <w:rsid w:val="00840B5A"/>
    <w:rsid w:val="0084131E"/>
    <w:rsid w:val="00841BAA"/>
    <w:rsid w:val="00842E48"/>
    <w:rsid w:val="0085122A"/>
    <w:rsid w:val="008531CD"/>
    <w:rsid w:val="0085345D"/>
    <w:rsid w:val="00854B0B"/>
    <w:rsid w:val="00856666"/>
    <w:rsid w:val="00857601"/>
    <w:rsid w:val="008636A9"/>
    <w:rsid w:val="008652D9"/>
    <w:rsid w:val="00865536"/>
    <w:rsid w:val="00865913"/>
    <w:rsid w:val="00866E85"/>
    <w:rsid w:val="008675EB"/>
    <w:rsid w:val="00871901"/>
    <w:rsid w:val="00872D4C"/>
    <w:rsid w:val="00872DA6"/>
    <w:rsid w:val="00874C69"/>
    <w:rsid w:val="00874CCB"/>
    <w:rsid w:val="008758FB"/>
    <w:rsid w:val="00882355"/>
    <w:rsid w:val="008833BE"/>
    <w:rsid w:val="00883DEB"/>
    <w:rsid w:val="00885000"/>
    <w:rsid w:val="008851D9"/>
    <w:rsid w:val="00890B53"/>
    <w:rsid w:val="00891A9A"/>
    <w:rsid w:val="00893ADF"/>
    <w:rsid w:val="0089415A"/>
    <w:rsid w:val="00895DF3"/>
    <w:rsid w:val="008967A2"/>
    <w:rsid w:val="008A2081"/>
    <w:rsid w:val="008A294D"/>
    <w:rsid w:val="008A46C5"/>
    <w:rsid w:val="008A4C69"/>
    <w:rsid w:val="008A5E8D"/>
    <w:rsid w:val="008A6AFC"/>
    <w:rsid w:val="008B140F"/>
    <w:rsid w:val="008B2595"/>
    <w:rsid w:val="008B3F48"/>
    <w:rsid w:val="008B5E06"/>
    <w:rsid w:val="008B728F"/>
    <w:rsid w:val="008B76D6"/>
    <w:rsid w:val="008C02F1"/>
    <w:rsid w:val="008C3032"/>
    <w:rsid w:val="008C729A"/>
    <w:rsid w:val="008D10FC"/>
    <w:rsid w:val="008D31F7"/>
    <w:rsid w:val="008D498C"/>
    <w:rsid w:val="008D4D80"/>
    <w:rsid w:val="008D5DEB"/>
    <w:rsid w:val="008D6B08"/>
    <w:rsid w:val="008E4069"/>
    <w:rsid w:val="008E4AC8"/>
    <w:rsid w:val="008F07BA"/>
    <w:rsid w:val="008F21B0"/>
    <w:rsid w:val="008F3892"/>
    <w:rsid w:val="008F3930"/>
    <w:rsid w:val="008F4514"/>
    <w:rsid w:val="008F4516"/>
    <w:rsid w:val="008F66FA"/>
    <w:rsid w:val="008F67A1"/>
    <w:rsid w:val="00901287"/>
    <w:rsid w:val="00905D50"/>
    <w:rsid w:val="00906CFA"/>
    <w:rsid w:val="00912561"/>
    <w:rsid w:val="00915CFE"/>
    <w:rsid w:val="00922544"/>
    <w:rsid w:val="009230C7"/>
    <w:rsid w:val="00923239"/>
    <w:rsid w:val="00927382"/>
    <w:rsid w:val="0093083A"/>
    <w:rsid w:val="00930BEF"/>
    <w:rsid w:val="009316BD"/>
    <w:rsid w:val="00936B33"/>
    <w:rsid w:val="00941420"/>
    <w:rsid w:val="00950DB5"/>
    <w:rsid w:val="00951BEA"/>
    <w:rsid w:val="0095378D"/>
    <w:rsid w:val="00954823"/>
    <w:rsid w:val="0095496C"/>
    <w:rsid w:val="00954B8B"/>
    <w:rsid w:val="00956A84"/>
    <w:rsid w:val="0095749F"/>
    <w:rsid w:val="009579E9"/>
    <w:rsid w:val="0096486A"/>
    <w:rsid w:val="0097720A"/>
    <w:rsid w:val="00977CC1"/>
    <w:rsid w:val="009804CE"/>
    <w:rsid w:val="00980AD3"/>
    <w:rsid w:val="00981142"/>
    <w:rsid w:val="00983880"/>
    <w:rsid w:val="009862A6"/>
    <w:rsid w:val="009871AB"/>
    <w:rsid w:val="00990407"/>
    <w:rsid w:val="009909A4"/>
    <w:rsid w:val="00990BEF"/>
    <w:rsid w:val="0099695A"/>
    <w:rsid w:val="00996B5A"/>
    <w:rsid w:val="009975DA"/>
    <w:rsid w:val="009A1214"/>
    <w:rsid w:val="009A2CCA"/>
    <w:rsid w:val="009A4322"/>
    <w:rsid w:val="009A5980"/>
    <w:rsid w:val="009A731E"/>
    <w:rsid w:val="009B186A"/>
    <w:rsid w:val="009B437F"/>
    <w:rsid w:val="009B47C2"/>
    <w:rsid w:val="009B5ABB"/>
    <w:rsid w:val="009B643D"/>
    <w:rsid w:val="009B75BD"/>
    <w:rsid w:val="009C423D"/>
    <w:rsid w:val="009C5382"/>
    <w:rsid w:val="009C55E2"/>
    <w:rsid w:val="009C63F7"/>
    <w:rsid w:val="009C76A1"/>
    <w:rsid w:val="009D0337"/>
    <w:rsid w:val="009D1588"/>
    <w:rsid w:val="009D46E3"/>
    <w:rsid w:val="009D709D"/>
    <w:rsid w:val="009E0354"/>
    <w:rsid w:val="009E0628"/>
    <w:rsid w:val="009E15DC"/>
    <w:rsid w:val="009E3DD3"/>
    <w:rsid w:val="009E43F2"/>
    <w:rsid w:val="009F320E"/>
    <w:rsid w:val="009F33C7"/>
    <w:rsid w:val="009F38B8"/>
    <w:rsid w:val="009F5A50"/>
    <w:rsid w:val="009F5D3D"/>
    <w:rsid w:val="00A019B6"/>
    <w:rsid w:val="00A03264"/>
    <w:rsid w:val="00A03B02"/>
    <w:rsid w:val="00A03E0E"/>
    <w:rsid w:val="00A03E66"/>
    <w:rsid w:val="00A10586"/>
    <w:rsid w:val="00A11194"/>
    <w:rsid w:val="00A128FC"/>
    <w:rsid w:val="00A133B7"/>
    <w:rsid w:val="00A13DA6"/>
    <w:rsid w:val="00A144C5"/>
    <w:rsid w:val="00A1583C"/>
    <w:rsid w:val="00A16C41"/>
    <w:rsid w:val="00A16E80"/>
    <w:rsid w:val="00A174A3"/>
    <w:rsid w:val="00A24444"/>
    <w:rsid w:val="00A25D1F"/>
    <w:rsid w:val="00A262AE"/>
    <w:rsid w:val="00A27A0D"/>
    <w:rsid w:val="00A27E09"/>
    <w:rsid w:val="00A27E2D"/>
    <w:rsid w:val="00A27E33"/>
    <w:rsid w:val="00A304F0"/>
    <w:rsid w:val="00A34BD8"/>
    <w:rsid w:val="00A37747"/>
    <w:rsid w:val="00A37F9F"/>
    <w:rsid w:val="00A410AB"/>
    <w:rsid w:val="00A419F0"/>
    <w:rsid w:val="00A423BB"/>
    <w:rsid w:val="00A43979"/>
    <w:rsid w:val="00A45A52"/>
    <w:rsid w:val="00A45A91"/>
    <w:rsid w:val="00A46B1A"/>
    <w:rsid w:val="00A47CEE"/>
    <w:rsid w:val="00A507A0"/>
    <w:rsid w:val="00A5131E"/>
    <w:rsid w:val="00A52E76"/>
    <w:rsid w:val="00A539EA"/>
    <w:rsid w:val="00A545C6"/>
    <w:rsid w:val="00A54E05"/>
    <w:rsid w:val="00A601A6"/>
    <w:rsid w:val="00A6398E"/>
    <w:rsid w:val="00A64177"/>
    <w:rsid w:val="00A66267"/>
    <w:rsid w:val="00A70824"/>
    <w:rsid w:val="00A82873"/>
    <w:rsid w:val="00A82E58"/>
    <w:rsid w:val="00A83754"/>
    <w:rsid w:val="00A83D57"/>
    <w:rsid w:val="00A8493A"/>
    <w:rsid w:val="00A84AD1"/>
    <w:rsid w:val="00A859D1"/>
    <w:rsid w:val="00A85C90"/>
    <w:rsid w:val="00A863FF"/>
    <w:rsid w:val="00A86A67"/>
    <w:rsid w:val="00A871C3"/>
    <w:rsid w:val="00A87254"/>
    <w:rsid w:val="00A94E59"/>
    <w:rsid w:val="00A94FA6"/>
    <w:rsid w:val="00A97C82"/>
    <w:rsid w:val="00AA033B"/>
    <w:rsid w:val="00AA154A"/>
    <w:rsid w:val="00AA502A"/>
    <w:rsid w:val="00AB06D4"/>
    <w:rsid w:val="00AB0973"/>
    <w:rsid w:val="00AB178C"/>
    <w:rsid w:val="00AB1B26"/>
    <w:rsid w:val="00AB1D6E"/>
    <w:rsid w:val="00AB20B0"/>
    <w:rsid w:val="00AB4C85"/>
    <w:rsid w:val="00AB53F7"/>
    <w:rsid w:val="00AB5614"/>
    <w:rsid w:val="00AB58D7"/>
    <w:rsid w:val="00AB594D"/>
    <w:rsid w:val="00AC09EE"/>
    <w:rsid w:val="00AC16A1"/>
    <w:rsid w:val="00AC42C7"/>
    <w:rsid w:val="00AC4ECF"/>
    <w:rsid w:val="00AC59B8"/>
    <w:rsid w:val="00AC777B"/>
    <w:rsid w:val="00AC7973"/>
    <w:rsid w:val="00AD0531"/>
    <w:rsid w:val="00AD1780"/>
    <w:rsid w:val="00AD18E6"/>
    <w:rsid w:val="00AD2105"/>
    <w:rsid w:val="00AD6543"/>
    <w:rsid w:val="00AD6F73"/>
    <w:rsid w:val="00AE5287"/>
    <w:rsid w:val="00AF2510"/>
    <w:rsid w:val="00AF27EF"/>
    <w:rsid w:val="00AF5C53"/>
    <w:rsid w:val="00AF6F0E"/>
    <w:rsid w:val="00B00AE0"/>
    <w:rsid w:val="00B05BBC"/>
    <w:rsid w:val="00B0702C"/>
    <w:rsid w:val="00B07750"/>
    <w:rsid w:val="00B07B80"/>
    <w:rsid w:val="00B10164"/>
    <w:rsid w:val="00B12605"/>
    <w:rsid w:val="00B12B38"/>
    <w:rsid w:val="00B12E09"/>
    <w:rsid w:val="00B14393"/>
    <w:rsid w:val="00B149A1"/>
    <w:rsid w:val="00B15BE2"/>
    <w:rsid w:val="00B15E93"/>
    <w:rsid w:val="00B16EE5"/>
    <w:rsid w:val="00B17199"/>
    <w:rsid w:val="00B172E9"/>
    <w:rsid w:val="00B1763F"/>
    <w:rsid w:val="00B17BDB"/>
    <w:rsid w:val="00B22794"/>
    <w:rsid w:val="00B24368"/>
    <w:rsid w:val="00B244B3"/>
    <w:rsid w:val="00B24880"/>
    <w:rsid w:val="00B266F2"/>
    <w:rsid w:val="00B3053B"/>
    <w:rsid w:val="00B314AA"/>
    <w:rsid w:val="00B32641"/>
    <w:rsid w:val="00B32D98"/>
    <w:rsid w:val="00B33D16"/>
    <w:rsid w:val="00B3418F"/>
    <w:rsid w:val="00B34D7A"/>
    <w:rsid w:val="00B350B0"/>
    <w:rsid w:val="00B40293"/>
    <w:rsid w:val="00B41326"/>
    <w:rsid w:val="00B41AF9"/>
    <w:rsid w:val="00B41EC9"/>
    <w:rsid w:val="00B4502A"/>
    <w:rsid w:val="00B45893"/>
    <w:rsid w:val="00B5264F"/>
    <w:rsid w:val="00B535AF"/>
    <w:rsid w:val="00B55075"/>
    <w:rsid w:val="00B56274"/>
    <w:rsid w:val="00B5672C"/>
    <w:rsid w:val="00B5722E"/>
    <w:rsid w:val="00B621E3"/>
    <w:rsid w:val="00B64B6F"/>
    <w:rsid w:val="00B6567A"/>
    <w:rsid w:val="00B66822"/>
    <w:rsid w:val="00B7038B"/>
    <w:rsid w:val="00B708C5"/>
    <w:rsid w:val="00B73351"/>
    <w:rsid w:val="00B7349F"/>
    <w:rsid w:val="00B74530"/>
    <w:rsid w:val="00B77D1B"/>
    <w:rsid w:val="00B80581"/>
    <w:rsid w:val="00B807DC"/>
    <w:rsid w:val="00B8370C"/>
    <w:rsid w:val="00B85531"/>
    <w:rsid w:val="00B85CD7"/>
    <w:rsid w:val="00B914AE"/>
    <w:rsid w:val="00B9190B"/>
    <w:rsid w:val="00B91EFF"/>
    <w:rsid w:val="00B96DD1"/>
    <w:rsid w:val="00BA1558"/>
    <w:rsid w:val="00BA1F01"/>
    <w:rsid w:val="00BA42E8"/>
    <w:rsid w:val="00BA6311"/>
    <w:rsid w:val="00BB09F3"/>
    <w:rsid w:val="00BB208A"/>
    <w:rsid w:val="00BB29F6"/>
    <w:rsid w:val="00BB2B7B"/>
    <w:rsid w:val="00BB4FD0"/>
    <w:rsid w:val="00BB5C1F"/>
    <w:rsid w:val="00BB5DEA"/>
    <w:rsid w:val="00BB5ED4"/>
    <w:rsid w:val="00BB6857"/>
    <w:rsid w:val="00BB7BED"/>
    <w:rsid w:val="00BC0060"/>
    <w:rsid w:val="00BC0807"/>
    <w:rsid w:val="00BC0A6D"/>
    <w:rsid w:val="00BC0BEF"/>
    <w:rsid w:val="00BC0DFB"/>
    <w:rsid w:val="00BC0F62"/>
    <w:rsid w:val="00BC12B2"/>
    <w:rsid w:val="00BC4FB5"/>
    <w:rsid w:val="00BC54C5"/>
    <w:rsid w:val="00BC5CF2"/>
    <w:rsid w:val="00BC6458"/>
    <w:rsid w:val="00BC7435"/>
    <w:rsid w:val="00BD2957"/>
    <w:rsid w:val="00BD35D5"/>
    <w:rsid w:val="00BD38BD"/>
    <w:rsid w:val="00BD57CA"/>
    <w:rsid w:val="00BD7BF0"/>
    <w:rsid w:val="00BE2210"/>
    <w:rsid w:val="00BE4D1C"/>
    <w:rsid w:val="00BE71DB"/>
    <w:rsid w:val="00BE7297"/>
    <w:rsid w:val="00BF1C63"/>
    <w:rsid w:val="00BF3547"/>
    <w:rsid w:val="00BF43BC"/>
    <w:rsid w:val="00BF6DBF"/>
    <w:rsid w:val="00BF7110"/>
    <w:rsid w:val="00C00962"/>
    <w:rsid w:val="00C01735"/>
    <w:rsid w:val="00C02ADD"/>
    <w:rsid w:val="00C034A6"/>
    <w:rsid w:val="00C04CE3"/>
    <w:rsid w:val="00C04F70"/>
    <w:rsid w:val="00C128EE"/>
    <w:rsid w:val="00C16417"/>
    <w:rsid w:val="00C20449"/>
    <w:rsid w:val="00C207CA"/>
    <w:rsid w:val="00C218B0"/>
    <w:rsid w:val="00C227D2"/>
    <w:rsid w:val="00C25210"/>
    <w:rsid w:val="00C26FA9"/>
    <w:rsid w:val="00C272D2"/>
    <w:rsid w:val="00C27305"/>
    <w:rsid w:val="00C27C59"/>
    <w:rsid w:val="00C27CBB"/>
    <w:rsid w:val="00C30895"/>
    <w:rsid w:val="00C30A93"/>
    <w:rsid w:val="00C319FE"/>
    <w:rsid w:val="00C31E55"/>
    <w:rsid w:val="00C32CD6"/>
    <w:rsid w:val="00C3624E"/>
    <w:rsid w:val="00C42050"/>
    <w:rsid w:val="00C42C0C"/>
    <w:rsid w:val="00C43540"/>
    <w:rsid w:val="00C57A67"/>
    <w:rsid w:val="00C60C71"/>
    <w:rsid w:val="00C610BC"/>
    <w:rsid w:val="00C61AA7"/>
    <w:rsid w:val="00C61CC5"/>
    <w:rsid w:val="00C62FB9"/>
    <w:rsid w:val="00C65962"/>
    <w:rsid w:val="00C6668A"/>
    <w:rsid w:val="00C678F9"/>
    <w:rsid w:val="00C7038E"/>
    <w:rsid w:val="00C70F1E"/>
    <w:rsid w:val="00C72EB7"/>
    <w:rsid w:val="00C7354C"/>
    <w:rsid w:val="00C73977"/>
    <w:rsid w:val="00C73A6C"/>
    <w:rsid w:val="00C74346"/>
    <w:rsid w:val="00C7560F"/>
    <w:rsid w:val="00C809B7"/>
    <w:rsid w:val="00C849DE"/>
    <w:rsid w:val="00C868B1"/>
    <w:rsid w:val="00C86DB4"/>
    <w:rsid w:val="00C909B3"/>
    <w:rsid w:val="00C92F88"/>
    <w:rsid w:val="00C9715F"/>
    <w:rsid w:val="00C976DC"/>
    <w:rsid w:val="00CA58E0"/>
    <w:rsid w:val="00CA663A"/>
    <w:rsid w:val="00CA7680"/>
    <w:rsid w:val="00CB37F2"/>
    <w:rsid w:val="00CB4121"/>
    <w:rsid w:val="00CB4646"/>
    <w:rsid w:val="00CB6A1B"/>
    <w:rsid w:val="00CC0BE7"/>
    <w:rsid w:val="00CC2A9F"/>
    <w:rsid w:val="00CC3614"/>
    <w:rsid w:val="00CC6718"/>
    <w:rsid w:val="00CD0020"/>
    <w:rsid w:val="00CD01BD"/>
    <w:rsid w:val="00CD0350"/>
    <w:rsid w:val="00CD2F2A"/>
    <w:rsid w:val="00CD568F"/>
    <w:rsid w:val="00CD58F8"/>
    <w:rsid w:val="00CD7C5C"/>
    <w:rsid w:val="00CE4474"/>
    <w:rsid w:val="00CE481E"/>
    <w:rsid w:val="00CE523D"/>
    <w:rsid w:val="00CE5FCE"/>
    <w:rsid w:val="00CE65AA"/>
    <w:rsid w:val="00CE7DB1"/>
    <w:rsid w:val="00CE7EB3"/>
    <w:rsid w:val="00CF0767"/>
    <w:rsid w:val="00CF10D9"/>
    <w:rsid w:val="00CF1615"/>
    <w:rsid w:val="00CF2193"/>
    <w:rsid w:val="00CF2516"/>
    <w:rsid w:val="00CF3131"/>
    <w:rsid w:val="00CF356C"/>
    <w:rsid w:val="00CF3924"/>
    <w:rsid w:val="00CF66D4"/>
    <w:rsid w:val="00D00A08"/>
    <w:rsid w:val="00D00D7C"/>
    <w:rsid w:val="00D02FDE"/>
    <w:rsid w:val="00D05358"/>
    <w:rsid w:val="00D0559A"/>
    <w:rsid w:val="00D12531"/>
    <w:rsid w:val="00D13A57"/>
    <w:rsid w:val="00D14716"/>
    <w:rsid w:val="00D157E2"/>
    <w:rsid w:val="00D15B7F"/>
    <w:rsid w:val="00D161A7"/>
    <w:rsid w:val="00D1762D"/>
    <w:rsid w:val="00D20A1A"/>
    <w:rsid w:val="00D22828"/>
    <w:rsid w:val="00D22B33"/>
    <w:rsid w:val="00D23AB3"/>
    <w:rsid w:val="00D26092"/>
    <w:rsid w:val="00D36904"/>
    <w:rsid w:val="00D425FC"/>
    <w:rsid w:val="00D4297A"/>
    <w:rsid w:val="00D42EF3"/>
    <w:rsid w:val="00D4371F"/>
    <w:rsid w:val="00D458AC"/>
    <w:rsid w:val="00D46C0B"/>
    <w:rsid w:val="00D53403"/>
    <w:rsid w:val="00D536B5"/>
    <w:rsid w:val="00D564CB"/>
    <w:rsid w:val="00D574C0"/>
    <w:rsid w:val="00D5766E"/>
    <w:rsid w:val="00D6005A"/>
    <w:rsid w:val="00D609F4"/>
    <w:rsid w:val="00D615E6"/>
    <w:rsid w:val="00D65459"/>
    <w:rsid w:val="00D65F6B"/>
    <w:rsid w:val="00D67AE6"/>
    <w:rsid w:val="00D71164"/>
    <w:rsid w:val="00D71FAE"/>
    <w:rsid w:val="00D72E12"/>
    <w:rsid w:val="00D735DF"/>
    <w:rsid w:val="00D73610"/>
    <w:rsid w:val="00D73D49"/>
    <w:rsid w:val="00D73E96"/>
    <w:rsid w:val="00D753CF"/>
    <w:rsid w:val="00D75AAE"/>
    <w:rsid w:val="00D80755"/>
    <w:rsid w:val="00D82848"/>
    <w:rsid w:val="00D83638"/>
    <w:rsid w:val="00D84CBA"/>
    <w:rsid w:val="00D85B5F"/>
    <w:rsid w:val="00D87D5F"/>
    <w:rsid w:val="00D87EBA"/>
    <w:rsid w:val="00D90394"/>
    <w:rsid w:val="00D90C1F"/>
    <w:rsid w:val="00D940C1"/>
    <w:rsid w:val="00D9555F"/>
    <w:rsid w:val="00D95B70"/>
    <w:rsid w:val="00D973CF"/>
    <w:rsid w:val="00D9765F"/>
    <w:rsid w:val="00DA24FE"/>
    <w:rsid w:val="00DA39CD"/>
    <w:rsid w:val="00DA4456"/>
    <w:rsid w:val="00DA5F9B"/>
    <w:rsid w:val="00DA6AB7"/>
    <w:rsid w:val="00DB09E0"/>
    <w:rsid w:val="00DB3868"/>
    <w:rsid w:val="00DB52AE"/>
    <w:rsid w:val="00DB66C3"/>
    <w:rsid w:val="00DB68C9"/>
    <w:rsid w:val="00DB77BC"/>
    <w:rsid w:val="00DC04CC"/>
    <w:rsid w:val="00DC3310"/>
    <w:rsid w:val="00DC342D"/>
    <w:rsid w:val="00DC3541"/>
    <w:rsid w:val="00DC6240"/>
    <w:rsid w:val="00DC70AD"/>
    <w:rsid w:val="00DC7860"/>
    <w:rsid w:val="00DD1F45"/>
    <w:rsid w:val="00DD2CA1"/>
    <w:rsid w:val="00DD3E5A"/>
    <w:rsid w:val="00DD4538"/>
    <w:rsid w:val="00DD491A"/>
    <w:rsid w:val="00DD6E55"/>
    <w:rsid w:val="00DE03BF"/>
    <w:rsid w:val="00DE1AA8"/>
    <w:rsid w:val="00DE207D"/>
    <w:rsid w:val="00DE40DC"/>
    <w:rsid w:val="00DE4CA8"/>
    <w:rsid w:val="00DE5B25"/>
    <w:rsid w:val="00DE71FC"/>
    <w:rsid w:val="00DE7D66"/>
    <w:rsid w:val="00DF3341"/>
    <w:rsid w:val="00DF5A6F"/>
    <w:rsid w:val="00DF6923"/>
    <w:rsid w:val="00DF6982"/>
    <w:rsid w:val="00E01776"/>
    <w:rsid w:val="00E03051"/>
    <w:rsid w:val="00E03E6B"/>
    <w:rsid w:val="00E042A0"/>
    <w:rsid w:val="00E04A71"/>
    <w:rsid w:val="00E11245"/>
    <w:rsid w:val="00E11E6B"/>
    <w:rsid w:val="00E126BC"/>
    <w:rsid w:val="00E1297D"/>
    <w:rsid w:val="00E12AA8"/>
    <w:rsid w:val="00E14A78"/>
    <w:rsid w:val="00E214E9"/>
    <w:rsid w:val="00E224BA"/>
    <w:rsid w:val="00E22B6B"/>
    <w:rsid w:val="00E23B75"/>
    <w:rsid w:val="00E24EAA"/>
    <w:rsid w:val="00E2546B"/>
    <w:rsid w:val="00E26887"/>
    <w:rsid w:val="00E27469"/>
    <w:rsid w:val="00E27D70"/>
    <w:rsid w:val="00E31262"/>
    <w:rsid w:val="00E31465"/>
    <w:rsid w:val="00E31D6E"/>
    <w:rsid w:val="00E31DD2"/>
    <w:rsid w:val="00E402DF"/>
    <w:rsid w:val="00E42311"/>
    <w:rsid w:val="00E4239B"/>
    <w:rsid w:val="00E45AFD"/>
    <w:rsid w:val="00E45EF7"/>
    <w:rsid w:val="00E50D73"/>
    <w:rsid w:val="00E53329"/>
    <w:rsid w:val="00E547D3"/>
    <w:rsid w:val="00E54964"/>
    <w:rsid w:val="00E55EEA"/>
    <w:rsid w:val="00E576F4"/>
    <w:rsid w:val="00E57FB2"/>
    <w:rsid w:val="00E61E1C"/>
    <w:rsid w:val="00E6661E"/>
    <w:rsid w:val="00E66EEC"/>
    <w:rsid w:val="00E70C06"/>
    <w:rsid w:val="00E729AA"/>
    <w:rsid w:val="00E73EDD"/>
    <w:rsid w:val="00E741D3"/>
    <w:rsid w:val="00E856D5"/>
    <w:rsid w:val="00E9076C"/>
    <w:rsid w:val="00E91BF3"/>
    <w:rsid w:val="00E922F2"/>
    <w:rsid w:val="00E95365"/>
    <w:rsid w:val="00EA14E9"/>
    <w:rsid w:val="00EA271B"/>
    <w:rsid w:val="00EA40DA"/>
    <w:rsid w:val="00EA43F3"/>
    <w:rsid w:val="00EA4DCF"/>
    <w:rsid w:val="00EA50C5"/>
    <w:rsid w:val="00EA5E56"/>
    <w:rsid w:val="00EB01D1"/>
    <w:rsid w:val="00EB02E2"/>
    <w:rsid w:val="00EB1D6A"/>
    <w:rsid w:val="00EB56C8"/>
    <w:rsid w:val="00EB6C89"/>
    <w:rsid w:val="00EB6EDD"/>
    <w:rsid w:val="00EC1050"/>
    <w:rsid w:val="00EC240D"/>
    <w:rsid w:val="00EC455F"/>
    <w:rsid w:val="00EC492B"/>
    <w:rsid w:val="00EC6B59"/>
    <w:rsid w:val="00EC70B4"/>
    <w:rsid w:val="00EC725F"/>
    <w:rsid w:val="00ED0E56"/>
    <w:rsid w:val="00ED237D"/>
    <w:rsid w:val="00ED31A1"/>
    <w:rsid w:val="00ED4B24"/>
    <w:rsid w:val="00ED53BE"/>
    <w:rsid w:val="00ED7B8E"/>
    <w:rsid w:val="00EE0C0F"/>
    <w:rsid w:val="00EE1AE7"/>
    <w:rsid w:val="00EE1D82"/>
    <w:rsid w:val="00EE3514"/>
    <w:rsid w:val="00EE4187"/>
    <w:rsid w:val="00EE48BD"/>
    <w:rsid w:val="00EE5FD9"/>
    <w:rsid w:val="00EE63AE"/>
    <w:rsid w:val="00EE6B87"/>
    <w:rsid w:val="00EE72D4"/>
    <w:rsid w:val="00EF1452"/>
    <w:rsid w:val="00EF16BA"/>
    <w:rsid w:val="00EF1A09"/>
    <w:rsid w:val="00EF29E1"/>
    <w:rsid w:val="00EF5F2E"/>
    <w:rsid w:val="00EF774C"/>
    <w:rsid w:val="00F01ACA"/>
    <w:rsid w:val="00F04091"/>
    <w:rsid w:val="00F05612"/>
    <w:rsid w:val="00F07889"/>
    <w:rsid w:val="00F12ADC"/>
    <w:rsid w:val="00F12B4C"/>
    <w:rsid w:val="00F1367F"/>
    <w:rsid w:val="00F13BFA"/>
    <w:rsid w:val="00F13C53"/>
    <w:rsid w:val="00F148AF"/>
    <w:rsid w:val="00F14AA0"/>
    <w:rsid w:val="00F15CF7"/>
    <w:rsid w:val="00F22675"/>
    <w:rsid w:val="00F23766"/>
    <w:rsid w:val="00F242F2"/>
    <w:rsid w:val="00F2574F"/>
    <w:rsid w:val="00F27DB9"/>
    <w:rsid w:val="00F304E1"/>
    <w:rsid w:val="00F312AC"/>
    <w:rsid w:val="00F314AA"/>
    <w:rsid w:val="00F327C8"/>
    <w:rsid w:val="00F33D1C"/>
    <w:rsid w:val="00F36221"/>
    <w:rsid w:val="00F36BD8"/>
    <w:rsid w:val="00F41634"/>
    <w:rsid w:val="00F430E1"/>
    <w:rsid w:val="00F44909"/>
    <w:rsid w:val="00F4665A"/>
    <w:rsid w:val="00F47246"/>
    <w:rsid w:val="00F50B4D"/>
    <w:rsid w:val="00F519F7"/>
    <w:rsid w:val="00F5226C"/>
    <w:rsid w:val="00F52B8F"/>
    <w:rsid w:val="00F561E7"/>
    <w:rsid w:val="00F578AF"/>
    <w:rsid w:val="00F601E5"/>
    <w:rsid w:val="00F60F05"/>
    <w:rsid w:val="00F61CC4"/>
    <w:rsid w:val="00F63F00"/>
    <w:rsid w:val="00F64C11"/>
    <w:rsid w:val="00F64F76"/>
    <w:rsid w:val="00F657D0"/>
    <w:rsid w:val="00F6707A"/>
    <w:rsid w:val="00F70669"/>
    <w:rsid w:val="00F710C4"/>
    <w:rsid w:val="00F71976"/>
    <w:rsid w:val="00F73817"/>
    <w:rsid w:val="00F747BF"/>
    <w:rsid w:val="00F754E7"/>
    <w:rsid w:val="00F76A9A"/>
    <w:rsid w:val="00F80165"/>
    <w:rsid w:val="00F801C1"/>
    <w:rsid w:val="00F805C2"/>
    <w:rsid w:val="00F84AC9"/>
    <w:rsid w:val="00F8571A"/>
    <w:rsid w:val="00F92442"/>
    <w:rsid w:val="00F937AF"/>
    <w:rsid w:val="00F96F15"/>
    <w:rsid w:val="00F97DA1"/>
    <w:rsid w:val="00FA06F9"/>
    <w:rsid w:val="00FA0BF2"/>
    <w:rsid w:val="00FA183A"/>
    <w:rsid w:val="00FA200B"/>
    <w:rsid w:val="00FA436E"/>
    <w:rsid w:val="00FB1CFD"/>
    <w:rsid w:val="00FB3971"/>
    <w:rsid w:val="00FB397C"/>
    <w:rsid w:val="00FB4C3B"/>
    <w:rsid w:val="00FB66C7"/>
    <w:rsid w:val="00FC02CF"/>
    <w:rsid w:val="00FC1F90"/>
    <w:rsid w:val="00FC2BDF"/>
    <w:rsid w:val="00FC4D2C"/>
    <w:rsid w:val="00FC637A"/>
    <w:rsid w:val="00FC648D"/>
    <w:rsid w:val="00FC7978"/>
    <w:rsid w:val="00FD0C71"/>
    <w:rsid w:val="00FD0CF5"/>
    <w:rsid w:val="00FE08B9"/>
    <w:rsid w:val="00FE2E9D"/>
    <w:rsid w:val="00FE4ED3"/>
    <w:rsid w:val="00FE555A"/>
    <w:rsid w:val="00FF2548"/>
    <w:rsid w:val="00FF2E99"/>
    <w:rsid w:val="00FF3488"/>
    <w:rsid w:val="00FF42AF"/>
    <w:rsid w:val="00FF4C24"/>
    <w:rsid w:val="00FF4C55"/>
    <w:rsid w:val="00FF4EEC"/>
    <w:rsid w:val="00FF5707"/>
    <w:rsid w:val="00FF5860"/>
    <w:rsid w:val="00FF5BF6"/>
    <w:rsid w:val="00FF62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2049"/>
    <o:shapelayout v:ext="edit">
      <o:idmap v:ext="edit" data="1"/>
    </o:shapelayout>
  </w:shapeDefaults>
  <w:decimalSymbol w:val="."/>
  <w:listSeparator w:val=","/>
  <w15:docId w15:val="{AD3DADC4-E2B9-499D-AA51-9AA58DD074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iPriority="9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D0020"/>
    <w:rPr>
      <w:sz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CD0020"/>
    <w:pPr>
      <w:keepNext/>
      <w:outlineLvl w:val="0"/>
    </w:pPr>
    <w:rPr>
      <w:b/>
      <w:sz w:val="22"/>
      <w:lang w:val="es-ES_tradnl"/>
    </w:rPr>
  </w:style>
  <w:style w:type="paragraph" w:styleId="Ttulo2">
    <w:name w:val="heading 2"/>
    <w:basedOn w:val="Normal"/>
    <w:next w:val="Normal"/>
    <w:qFormat/>
    <w:rsid w:val="00CD0020"/>
    <w:pPr>
      <w:keepNext/>
      <w:jc w:val="center"/>
      <w:outlineLvl w:val="1"/>
    </w:pPr>
    <w:rPr>
      <w:b/>
      <w:sz w:val="22"/>
      <w:lang w:val="es-ES_tradnl"/>
    </w:rPr>
  </w:style>
  <w:style w:type="paragraph" w:styleId="Ttulo3">
    <w:name w:val="heading 3"/>
    <w:basedOn w:val="Normal"/>
    <w:next w:val="Normal"/>
    <w:qFormat/>
    <w:rsid w:val="00CD0020"/>
    <w:pPr>
      <w:keepNext/>
      <w:outlineLvl w:val="2"/>
    </w:pPr>
    <w:rPr>
      <w:rFonts w:ascii="Arial" w:hAnsi="Arial"/>
      <w:b/>
      <w:sz w:val="20"/>
      <w:lang w:val="es-ES_tradnl"/>
    </w:rPr>
  </w:style>
  <w:style w:type="paragraph" w:styleId="Ttulo4">
    <w:name w:val="heading 4"/>
    <w:basedOn w:val="Normal"/>
    <w:next w:val="Normal"/>
    <w:qFormat/>
    <w:rsid w:val="00CD0020"/>
    <w:pPr>
      <w:keepNext/>
      <w:jc w:val="center"/>
      <w:outlineLvl w:val="3"/>
    </w:pPr>
    <w:rPr>
      <w:rFonts w:ascii="Arial" w:hAnsi="Arial"/>
      <w:b/>
      <w:sz w:val="40"/>
    </w:rPr>
  </w:style>
  <w:style w:type="paragraph" w:styleId="Ttulo5">
    <w:name w:val="heading 5"/>
    <w:basedOn w:val="Normal"/>
    <w:next w:val="Normal"/>
    <w:qFormat/>
    <w:rsid w:val="00CD0020"/>
    <w:pPr>
      <w:keepNext/>
      <w:jc w:val="center"/>
      <w:outlineLvl w:val="4"/>
    </w:pPr>
    <w:rPr>
      <w:rFonts w:ascii="Arial" w:hAnsi="Arial"/>
      <w:b/>
      <w:sz w:val="36"/>
    </w:rPr>
  </w:style>
  <w:style w:type="paragraph" w:styleId="Ttulo6">
    <w:name w:val="heading 6"/>
    <w:basedOn w:val="Normal"/>
    <w:next w:val="Normal"/>
    <w:link w:val="Ttulo6Car"/>
    <w:qFormat/>
    <w:rsid w:val="00CD0020"/>
    <w:pPr>
      <w:keepNext/>
      <w:jc w:val="center"/>
      <w:outlineLvl w:val="5"/>
    </w:pPr>
    <w:rPr>
      <w:rFonts w:ascii="Arial" w:hAnsi="Arial"/>
      <w:b/>
      <w:sz w:val="32"/>
    </w:rPr>
  </w:style>
  <w:style w:type="paragraph" w:styleId="Ttulo7">
    <w:name w:val="heading 7"/>
    <w:basedOn w:val="Normal"/>
    <w:next w:val="Normal"/>
    <w:qFormat/>
    <w:rsid w:val="00CD0020"/>
    <w:pPr>
      <w:keepNext/>
      <w:jc w:val="center"/>
      <w:outlineLvl w:val="6"/>
    </w:pPr>
    <w:rPr>
      <w:rFonts w:ascii="Arial" w:hAnsi="Arial"/>
      <w:b/>
      <w:sz w:val="18"/>
    </w:rPr>
  </w:style>
  <w:style w:type="paragraph" w:styleId="Ttulo8">
    <w:name w:val="heading 8"/>
    <w:basedOn w:val="Normal"/>
    <w:next w:val="Normal"/>
    <w:qFormat/>
    <w:rsid w:val="00CD0020"/>
    <w:pPr>
      <w:keepNext/>
      <w:ind w:left="1134" w:right="1134"/>
      <w:jc w:val="center"/>
      <w:outlineLvl w:val="7"/>
    </w:pPr>
    <w:rPr>
      <w:rFonts w:ascii="Arial" w:hAnsi="Arial"/>
      <w:b/>
      <w:sz w:val="32"/>
    </w:rPr>
  </w:style>
  <w:style w:type="paragraph" w:styleId="Ttulo9">
    <w:name w:val="heading 9"/>
    <w:basedOn w:val="Normal"/>
    <w:next w:val="Normal"/>
    <w:link w:val="Ttulo9Car"/>
    <w:uiPriority w:val="99"/>
    <w:qFormat/>
    <w:rsid w:val="00CD0020"/>
    <w:pPr>
      <w:keepNext/>
      <w:ind w:left="1134" w:right="1134"/>
      <w:jc w:val="right"/>
      <w:outlineLvl w:val="8"/>
    </w:pPr>
    <w:rPr>
      <w:rFonts w:ascii="Arial" w:hAnsi="Arial"/>
      <w:b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uesto">
    <w:name w:val="Title"/>
    <w:basedOn w:val="Normal"/>
    <w:qFormat/>
    <w:rsid w:val="00CD0020"/>
    <w:pPr>
      <w:jc w:val="center"/>
    </w:pPr>
    <w:rPr>
      <w:b/>
      <w:sz w:val="20"/>
      <w:lang w:val="es-ES_tradnl"/>
    </w:rPr>
  </w:style>
  <w:style w:type="paragraph" w:styleId="Textoindependiente">
    <w:name w:val="Body Text"/>
    <w:basedOn w:val="Normal"/>
    <w:link w:val="TextoindependienteCar"/>
    <w:rsid w:val="00CD0020"/>
    <w:pPr>
      <w:jc w:val="both"/>
    </w:pPr>
    <w:rPr>
      <w:rFonts w:ascii="Arial" w:hAnsi="Arial"/>
      <w:sz w:val="22"/>
      <w:lang w:val="es-ES_tradnl"/>
    </w:rPr>
  </w:style>
  <w:style w:type="paragraph" w:styleId="Sangradetextonormal">
    <w:name w:val="Body Text Indent"/>
    <w:basedOn w:val="Normal"/>
    <w:rsid w:val="00CD0020"/>
    <w:pPr>
      <w:ind w:firstLine="705"/>
      <w:jc w:val="both"/>
    </w:pPr>
    <w:rPr>
      <w:rFonts w:ascii="Arial" w:hAnsi="Arial"/>
      <w:sz w:val="22"/>
      <w:lang w:val="es-ES_tradnl"/>
    </w:rPr>
  </w:style>
  <w:style w:type="paragraph" w:styleId="Encabezado">
    <w:name w:val="header"/>
    <w:basedOn w:val="Normal"/>
    <w:link w:val="EncabezadoCar"/>
    <w:uiPriority w:val="99"/>
    <w:rsid w:val="00CD0020"/>
    <w:pPr>
      <w:tabs>
        <w:tab w:val="center" w:pos="4419"/>
        <w:tab w:val="right" w:pos="8838"/>
      </w:tabs>
    </w:pPr>
  </w:style>
  <w:style w:type="paragraph" w:styleId="Piedepgina">
    <w:name w:val="footer"/>
    <w:basedOn w:val="Normal"/>
    <w:rsid w:val="00CD0020"/>
    <w:pPr>
      <w:tabs>
        <w:tab w:val="center" w:pos="4419"/>
        <w:tab w:val="right" w:pos="8838"/>
      </w:tabs>
    </w:pPr>
  </w:style>
  <w:style w:type="character" w:styleId="Nmerodepgina">
    <w:name w:val="page number"/>
    <w:basedOn w:val="Fuentedeprrafopredeter"/>
    <w:rsid w:val="00CD0020"/>
  </w:style>
  <w:style w:type="paragraph" w:styleId="Mapadeldocumento">
    <w:name w:val="Document Map"/>
    <w:basedOn w:val="Normal"/>
    <w:semiHidden/>
    <w:rsid w:val="00CD0020"/>
    <w:pPr>
      <w:shd w:val="clear" w:color="auto" w:fill="000080"/>
    </w:pPr>
    <w:rPr>
      <w:rFonts w:ascii="Tahoma" w:hAnsi="Tahoma"/>
    </w:rPr>
  </w:style>
  <w:style w:type="paragraph" w:styleId="Sangra2detindependiente">
    <w:name w:val="Body Text Indent 2"/>
    <w:basedOn w:val="Normal"/>
    <w:rsid w:val="00CD0020"/>
    <w:pPr>
      <w:ind w:left="2832"/>
    </w:pPr>
    <w:rPr>
      <w:rFonts w:ascii="Arial" w:hAnsi="Arial"/>
      <w:b/>
      <w:sz w:val="22"/>
    </w:rPr>
  </w:style>
  <w:style w:type="paragraph" w:customStyle="1" w:styleId="MANUAL1">
    <w:name w:val="MANUAL1"/>
    <w:basedOn w:val="Normal"/>
    <w:autoRedefine/>
    <w:rsid w:val="00CD0020"/>
    <w:pPr>
      <w:tabs>
        <w:tab w:val="num" w:pos="360"/>
      </w:tabs>
      <w:ind w:left="360" w:hanging="360"/>
      <w:jc w:val="both"/>
    </w:pPr>
    <w:rPr>
      <w:rFonts w:ascii="Arial" w:hAnsi="Arial"/>
      <w:sz w:val="22"/>
      <w:lang w:val="es-ES_tradnl"/>
    </w:rPr>
  </w:style>
  <w:style w:type="paragraph" w:customStyle="1" w:styleId="ARI12PARRAFJUST">
    <w:name w:val="ARI12PARRAFJUST"/>
    <w:basedOn w:val="Textoindependiente"/>
    <w:autoRedefine/>
    <w:rsid w:val="00CD0020"/>
    <w:pPr>
      <w:spacing w:after="120"/>
    </w:pPr>
    <w:rPr>
      <w:sz w:val="24"/>
      <w:lang w:val="es-MX"/>
    </w:rPr>
  </w:style>
  <w:style w:type="paragraph" w:styleId="Textoindependiente2">
    <w:name w:val="Body Text 2"/>
    <w:basedOn w:val="Normal"/>
    <w:rsid w:val="00CD0020"/>
    <w:pPr>
      <w:jc w:val="both"/>
    </w:pPr>
    <w:rPr>
      <w:rFonts w:ascii="Arial" w:hAnsi="Arial"/>
      <w:sz w:val="22"/>
      <w:lang w:val="es-ES_tradnl"/>
    </w:rPr>
  </w:style>
  <w:style w:type="paragraph" w:styleId="Textodebloque">
    <w:name w:val="Block Text"/>
    <w:basedOn w:val="Normal"/>
    <w:rsid w:val="00CD0020"/>
    <w:pPr>
      <w:ind w:left="1134" w:right="1134"/>
    </w:pPr>
    <w:rPr>
      <w:rFonts w:ascii="Arial" w:hAnsi="Arial"/>
      <w:sz w:val="22"/>
    </w:rPr>
  </w:style>
  <w:style w:type="paragraph" w:customStyle="1" w:styleId="Textodebloque1">
    <w:name w:val="Texto de bloque1"/>
    <w:basedOn w:val="Normal"/>
    <w:rsid w:val="00CD0020"/>
    <w:pPr>
      <w:overflowPunct w:val="0"/>
      <w:autoSpaceDE w:val="0"/>
      <w:autoSpaceDN w:val="0"/>
      <w:adjustRightInd w:val="0"/>
      <w:ind w:left="397" w:right="113" w:hanging="284"/>
      <w:jc w:val="both"/>
      <w:textAlignment w:val="baseline"/>
    </w:pPr>
    <w:rPr>
      <w:rFonts w:ascii="Arial" w:hAnsi="Arial"/>
      <w:sz w:val="22"/>
      <w:lang w:val="es-ES_tradnl"/>
    </w:rPr>
  </w:style>
  <w:style w:type="paragraph" w:styleId="Sangra3detindependiente">
    <w:name w:val="Body Text Indent 3"/>
    <w:basedOn w:val="Normal"/>
    <w:rsid w:val="00CD0020"/>
    <w:pPr>
      <w:ind w:left="1134" w:hanging="567"/>
      <w:jc w:val="both"/>
    </w:pPr>
    <w:rPr>
      <w:rFonts w:ascii="Arial" w:hAnsi="Arial"/>
    </w:rPr>
  </w:style>
  <w:style w:type="paragraph" w:styleId="Textoindependiente3">
    <w:name w:val="Body Text 3"/>
    <w:basedOn w:val="Normal"/>
    <w:rsid w:val="00CD0020"/>
    <w:pPr>
      <w:tabs>
        <w:tab w:val="left" w:pos="5980"/>
      </w:tabs>
      <w:ind w:right="-1"/>
      <w:jc w:val="both"/>
    </w:pPr>
    <w:rPr>
      <w:rFonts w:ascii="Arial" w:hAnsi="Arial" w:cs="Arial"/>
      <w:bCs/>
      <w:sz w:val="22"/>
    </w:rPr>
  </w:style>
  <w:style w:type="paragraph" w:styleId="Subttulo">
    <w:name w:val="Subtitle"/>
    <w:basedOn w:val="Normal"/>
    <w:qFormat/>
    <w:rsid w:val="00CD0020"/>
    <w:pPr>
      <w:ind w:left="1134" w:right="1134"/>
      <w:jc w:val="center"/>
    </w:pPr>
    <w:rPr>
      <w:rFonts w:ascii="Arial" w:hAnsi="Arial"/>
      <w:b/>
      <w:sz w:val="22"/>
    </w:rPr>
  </w:style>
  <w:style w:type="paragraph" w:styleId="Textocomentario">
    <w:name w:val="annotation text"/>
    <w:basedOn w:val="Normal"/>
    <w:link w:val="TextocomentarioCar"/>
    <w:rsid w:val="00CD0020"/>
    <w:rPr>
      <w:sz w:val="20"/>
      <w:lang w:val="es-ES"/>
    </w:rPr>
  </w:style>
  <w:style w:type="character" w:customStyle="1" w:styleId="spelle">
    <w:name w:val="spelle"/>
    <w:basedOn w:val="Fuentedeprrafopredeter"/>
    <w:rsid w:val="00CD0020"/>
  </w:style>
  <w:style w:type="paragraph" w:styleId="Textodeglobo">
    <w:name w:val="Balloon Text"/>
    <w:basedOn w:val="Normal"/>
    <w:semiHidden/>
    <w:rsid w:val="00CD0020"/>
    <w:rPr>
      <w:rFonts w:ascii="Tahoma" w:hAnsi="Tahoma" w:cs="Tahoma"/>
      <w:sz w:val="16"/>
      <w:szCs w:val="16"/>
    </w:rPr>
  </w:style>
  <w:style w:type="paragraph" w:styleId="Lista">
    <w:name w:val="List"/>
    <w:basedOn w:val="Normal"/>
    <w:rsid w:val="00CD0020"/>
    <w:pPr>
      <w:ind w:left="283" w:hanging="283"/>
    </w:pPr>
    <w:rPr>
      <w:szCs w:val="24"/>
      <w:lang w:val="es-ES"/>
    </w:rPr>
  </w:style>
  <w:style w:type="paragraph" w:styleId="Listaconvietas">
    <w:name w:val="List Bullet"/>
    <w:basedOn w:val="Normal"/>
    <w:autoRedefine/>
    <w:rsid w:val="00CD0020"/>
    <w:pPr>
      <w:ind w:left="360" w:hanging="360"/>
      <w:jc w:val="center"/>
    </w:pPr>
    <w:rPr>
      <w:bCs/>
      <w:sz w:val="22"/>
      <w:szCs w:val="24"/>
      <w:lang w:val="es-ES_tradnl"/>
    </w:rPr>
  </w:style>
  <w:style w:type="paragraph" w:styleId="Prrafodelista">
    <w:name w:val="List Paragraph"/>
    <w:basedOn w:val="Normal"/>
    <w:qFormat/>
    <w:rsid w:val="006878E9"/>
    <w:pPr>
      <w:ind w:left="708"/>
    </w:pPr>
  </w:style>
  <w:style w:type="character" w:styleId="Refdecomentario">
    <w:name w:val="annotation reference"/>
    <w:basedOn w:val="Fuentedeprrafopredeter"/>
    <w:rsid w:val="006878E9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878E9"/>
    <w:rPr>
      <w:b/>
      <w:bCs/>
      <w:lang w:val="es-MX"/>
    </w:rPr>
  </w:style>
  <w:style w:type="character" w:customStyle="1" w:styleId="TextocomentarioCar">
    <w:name w:val="Texto comentario Car"/>
    <w:basedOn w:val="Fuentedeprrafopredeter"/>
    <w:link w:val="Textocomentario"/>
    <w:rsid w:val="006878E9"/>
    <w:rPr>
      <w:lang w:val="es-ES" w:eastAsia="es-ES"/>
    </w:rPr>
  </w:style>
  <w:style w:type="character" w:customStyle="1" w:styleId="AsuntodelcomentarioCar">
    <w:name w:val="Asunto del comentario Car"/>
    <w:basedOn w:val="TextocomentarioCar"/>
    <w:link w:val="Asuntodelcomentario"/>
    <w:rsid w:val="006878E9"/>
    <w:rPr>
      <w:lang w:val="es-ES" w:eastAsia="es-ES"/>
    </w:rPr>
  </w:style>
  <w:style w:type="paragraph" w:customStyle="1" w:styleId="Textodebloque11">
    <w:name w:val="Texto de bloque11"/>
    <w:basedOn w:val="Normal"/>
    <w:rsid w:val="00FB1CFD"/>
    <w:pPr>
      <w:overflowPunct w:val="0"/>
      <w:autoSpaceDE w:val="0"/>
      <w:autoSpaceDN w:val="0"/>
      <w:adjustRightInd w:val="0"/>
      <w:ind w:left="397" w:right="113" w:hanging="284"/>
      <w:jc w:val="both"/>
      <w:textAlignment w:val="baseline"/>
    </w:pPr>
    <w:rPr>
      <w:rFonts w:ascii="Arial" w:hAnsi="Arial"/>
      <w:sz w:val="22"/>
      <w:lang w:val="es-ES_tradnl"/>
    </w:rPr>
  </w:style>
  <w:style w:type="paragraph" w:customStyle="1" w:styleId="Prrafodelista1">
    <w:name w:val="Párrafo de lista1"/>
    <w:basedOn w:val="Normal"/>
    <w:rsid w:val="00FB1CF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table" w:styleId="Tablaconcuadrcula">
    <w:name w:val="Table Grid"/>
    <w:basedOn w:val="Tablanormal"/>
    <w:rsid w:val="00F8571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Cuadrculaclara-nfasis5">
    <w:name w:val="Light Grid Accent 5"/>
    <w:basedOn w:val="Tablanormal"/>
    <w:uiPriority w:val="62"/>
    <w:rsid w:val="00507A19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paragraph" w:customStyle="1" w:styleId="Texto">
    <w:name w:val="Texto"/>
    <w:basedOn w:val="Normal"/>
    <w:link w:val="TextoCar"/>
    <w:rsid w:val="006B088F"/>
    <w:pPr>
      <w:spacing w:after="101" w:line="216" w:lineRule="exact"/>
      <w:ind w:firstLine="288"/>
      <w:jc w:val="both"/>
    </w:pPr>
    <w:rPr>
      <w:rFonts w:ascii="Arial" w:hAnsi="Arial" w:cs="Arial"/>
      <w:sz w:val="18"/>
      <w:lang w:val="es-ES"/>
    </w:rPr>
  </w:style>
  <w:style w:type="character" w:customStyle="1" w:styleId="TextoCar">
    <w:name w:val="Texto Car"/>
    <w:link w:val="Texto"/>
    <w:locked/>
    <w:rsid w:val="006B088F"/>
    <w:rPr>
      <w:rFonts w:ascii="Arial" w:hAnsi="Arial" w:cs="Arial"/>
      <w:sz w:val="18"/>
      <w:lang w:val="es-ES" w:eastAsia="es-E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996B5A"/>
    <w:rPr>
      <w:rFonts w:ascii="Arial" w:hAnsi="Arial"/>
      <w:b/>
      <w:sz w:val="22"/>
      <w:lang w:eastAsia="es-ES"/>
    </w:rPr>
  </w:style>
  <w:style w:type="character" w:customStyle="1" w:styleId="apple-converted-space">
    <w:name w:val="apple-converted-space"/>
    <w:basedOn w:val="Fuentedeprrafopredeter"/>
    <w:rsid w:val="001A7E85"/>
  </w:style>
  <w:style w:type="paragraph" w:styleId="NormalWeb">
    <w:name w:val="Normal (Web)"/>
    <w:basedOn w:val="Normal"/>
    <w:uiPriority w:val="99"/>
    <w:unhideWhenUsed/>
    <w:rsid w:val="00A262AE"/>
    <w:pPr>
      <w:spacing w:before="100" w:beforeAutospacing="1" w:after="100" w:afterAutospacing="1"/>
    </w:pPr>
    <w:rPr>
      <w:rFonts w:eastAsiaTheme="minorEastAsia"/>
      <w:szCs w:val="24"/>
      <w:lang w:eastAsia="es-MX"/>
    </w:rPr>
  </w:style>
  <w:style w:type="character" w:customStyle="1" w:styleId="Ttulo1Car">
    <w:name w:val="Título 1 Car"/>
    <w:basedOn w:val="Fuentedeprrafopredeter"/>
    <w:link w:val="Ttulo1"/>
    <w:rsid w:val="006B1BA3"/>
    <w:rPr>
      <w:b/>
      <w:sz w:val="22"/>
      <w:lang w:val="es-ES_tradnl" w:eastAsia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6B1BA3"/>
    <w:rPr>
      <w:sz w:val="24"/>
      <w:lang w:eastAsia="es-ES"/>
    </w:rPr>
  </w:style>
  <w:style w:type="character" w:customStyle="1" w:styleId="Ttulo6Car">
    <w:name w:val="Título 6 Car"/>
    <w:basedOn w:val="Fuentedeprrafopredeter"/>
    <w:link w:val="Ttulo6"/>
    <w:rsid w:val="00505C77"/>
    <w:rPr>
      <w:rFonts w:ascii="Arial" w:hAnsi="Arial"/>
      <w:b/>
      <w:sz w:val="32"/>
      <w:lang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505C77"/>
    <w:rPr>
      <w:rFonts w:ascii="Arial" w:hAnsi="Arial"/>
      <w:sz w:val="22"/>
      <w:lang w:val="es-ES_tradnl" w:eastAsia="es-ES"/>
    </w:rPr>
  </w:style>
  <w:style w:type="paragraph" w:customStyle="1" w:styleId="Default">
    <w:name w:val="Default"/>
    <w:rsid w:val="000C2D2B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4655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9.jpeg"/><Relationship Id="rId1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Plantillas\~wd07.tmp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2A4CB5-3DE1-4AD0-94A7-1F3013F993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~wd07.tmp</Template>
  <TotalTime>0</TotalTime>
  <Pages>22</Pages>
  <Words>2759</Words>
  <Characters>15175</Characters>
  <Application>Microsoft Office Word</Application>
  <DocSecurity>0</DocSecurity>
  <Lines>126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MANUAL DE PROCEDIMIENTOS DE LA</vt:lpstr>
    </vt:vector>
  </TitlesOfParts>
  <Company>SECRETARIA DE TURISMO</Company>
  <LinksUpToDate>false</LinksUpToDate>
  <CharactersWithSpaces>17899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DE PROCEDIMIENTOS DE LA</dc:title>
  <dc:creator>SECRETARIA DE TURISMO</dc:creator>
  <cp:lastModifiedBy>Erika Viridiana Morales Lobera</cp:lastModifiedBy>
  <cp:revision>2</cp:revision>
  <cp:lastPrinted>2014-08-28T22:40:00Z</cp:lastPrinted>
  <dcterms:created xsi:type="dcterms:W3CDTF">2015-09-22T18:56:00Z</dcterms:created>
  <dcterms:modified xsi:type="dcterms:W3CDTF">2015-09-22T18:56:00Z</dcterms:modified>
</cp:coreProperties>
</file>